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22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15B3B" w:rsidRPr="00900C4E" w:rsidTr="00302972">
        <w:trPr>
          <w:trHeight w:val="13950"/>
        </w:trPr>
        <w:tc>
          <w:tcPr>
            <w:tcW w:w="9072" w:type="dxa"/>
            <w:shd w:val="clear" w:color="auto" w:fill="FFFFFF"/>
          </w:tcPr>
          <w:p w:rsidR="00315B3B" w:rsidRPr="00900C4E" w:rsidRDefault="007D7B52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4" o:spid="_x0000_s1026" style="position:absolute;left:0;text-align:left;margin-left:6pt;margin-top:13.5pt;width:426pt;height:63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" strokecolor="white">
                  <v:textbox>
                    <w:txbxContent>
                      <w:p w:rsidR="007D7B52" w:rsidRDefault="007D7B52" w:rsidP="00363074">
                        <w:pPr>
                          <w:keepNext/>
                          <w:spacing w:after="0" w:line="240" w:lineRule="auto"/>
                          <w:jc w:val="center"/>
                          <w:rPr>
                            <w:b/>
                            <w:szCs w:val="28"/>
                          </w:rPr>
                        </w:pPr>
                        <w:r>
                          <w:rPr>
                            <w:b/>
                            <w:szCs w:val="28"/>
                          </w:rPr>
                          <w:t>ỦY BAN NHÂN DÂN THÀNH PHỐ HỒ CHÍ MINH</w:t>
                        </w:r>
                      </w:p>
                      <w:p w:rsidR="007D7B52" w:rsidRDefault="007D7B52" w:rsidP="00363074">
                        <w:pPr>
                          <w:keepNext/>
                          <w:spacing w:after="0" w:line="240" w:lineRule="auto"/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>SỞ LAO ĐỘNG THƯƠNG BINH XÃ HỘI</w:t>
                        </w:r>
                      </w:p>
                      <w:p w:rsidR="007D7B52" w:rsidRPr="00321924" w:rsidRDefault="007D7B52" w:rsidP="00315B3B">
                        <w:pPr>
                          <w:shd w:val="clear" w:color="auto" w:fill="FFFFFF"/>
                          <w:jc w:val="center"/>
                          <w:rPr>
                            <w:b/>
                            <w:bCs/>
                            <w:lang w:val="nl-NL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315B3B" w:rsidRPr="00900C4E" w:rsidRDefault="007D7B52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" o:spid="_x0000_s1038" type="#_x0000_t32" style="position:absolute;left:0;text-align:left;margin-left:162.2pt;margin-top:20.45pt;width:119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qb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zbNsoc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"/>
              </w:pic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D7B52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5" o:spid="_x0000_s1027" style="position:absolute;left:0;text-align:left;margin-left:6.2pt;margin-top:18.65pt;width:420pt;height:40.3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" strokecolor="white">
                  <v:textbox style="mso-next-textbox:#Rectangle 5">
                    <w:txbxContent>
                      <w:p w:rsidR="007D7B52" w:rsidRPr="0081009D" w:rsidRDefault="007D7B52" w:rsidP="00315B3B">
                        <w:pPr>
                          <w:jc w:val="center"/>
                          <w:rPr>
                            <w:b/>
                            <w:bCs/>
                            <w:sz w:val="40"/>
                            <w:szCs w:val="40"/>
                            <w:lang w:val="nl-NL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  <w:szCs w:val="40"/>
                            <w:lang w:val="nl-NL"/>
                          </w:rPr>
                          <w:t>PHIẾU KHẢO SÁT DỰ ÁN</w:t>
                        </w:r>
                      </w:p>
                    </w:txbxContent>
                  </v:textbox>
                </v:rect>
              </w:pic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D7B52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6" o:spid="_x0000_s1028" style="position:absolute;left:0;text-align:left;margin-left:6pt;margin-top:7pt;width:420.2pt;height:198.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" strokecolor="white">
                  <v:textbox style="mso-next-textbox:#Rectangle 6">
                    <w:txbxContent>
                      <w:p w:rsidR="007D7B52" w:rsidRDefault="007D7B52" w:rsidP="00315B3B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</w:pPr>
                        <w:r w:rsidRPr="009924D5"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 xml:space="preserve"> “</w:t>
                        </w:r>
                        <w:r w:rsidRPr="000622B5"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>Giải pháp đồng bộ xây dựng trung tâm điều hành và trường nghề thông minh, đáp ứng nhu cầu xã hội của Thành Phố Hồ Chí Minh</w:t>
                        </w:r>
                        <w:r w:rsidRPr="009924D5"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>”</w:t>
                        </w:r>
                      </w:p>
                      <w:p w:rsidR="007D7B52" w:rsidRPr="000C7CF0" w:rsidRDefault="007D7B52" w:rsidP="00750F52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  <w:t>Đơn vị khảo sát: Sở Lao Động Thương Binh Xã Hội TP Hồ Chí Minh</w:t>
                        </w:r>
                      </w:p>
                      <w:p w:rsidR="007D7B52" w:rsidRPr="009924D5" w:rsidRDefault="007D7B52" w:rsidP="000C7CF0">
                        <w:pPr>
                          <w:ind w:left="1788"/>
                          <w:rPr>
                            <w:b/>
                            <w:bCs/>
                            <w:sz w:val="32"/>
                            <w:szCs w:val="32"/>
                            <w:lang w:val="nl-NL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D7B52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w:pict>
                <v:rect id="Rectangle 7" o:spid="_x0000_s1029" style="position:absolute;left:0;text-align:left;margin-left:13.35pt;margin-top:186.5pt;width:414pt;height:36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" strokecolor="white">
                  <v:textbox style="mso-next-textbox:#Rectangle 7">
                    <w:txbxContent>
                      <w:p w:rsidR="007D7B52" w:rsidRPr="00FC63C3" w:rsidRDefault="007D7B52" w:rsidP="00315B3B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  <w:t xml:space="preserve">Hà Nội, </w:t>
                        </w:r>
                        <w:r w:rsidRPr="00FC63C3"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  <w:t>201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:lang w:val="nl-NL"/>
                          </w:rPr>
                          <w:t>8</w:t>
                        </w:r>
                      </w:p>
                    </w:txbxContent>
                  </v:textbox>
                </v:rect>
              </w:pict>
            </w:r>
          </w:p>
        </w:tc>
      </w:tr>
    </w:tbl>
    <w:p w:rsidR="00DF2F8F" w:rsidRPr="00900C4E" w:rsidRDefault="00DF2F8F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lastRenderedPageBreak/>
        <w:t>I.</w:t>
      </w:r>
      <w:r w:rsidR="000B4ABD" w:rsidRPr="00900C4E">
        <w:rPr>
          <w:b/>
          <w:szCs w:val="26"/>
        </w:rPr>
        <w:t xml:space="preserve"> </w:t>
      </w:r>
      <w:r w:rsidRPr="00900C4E">
        <w:rPr>
          <w:b/>
          <w:szCs w:val="26"/>
        </w:rPr>
        <w:t>THÔNG TIN CHUNG</w:t>
      </w:r>
    </w:p>
    <w:p w:rsidR="00DF2F8F" w:rsidRPr="00900C4E" w:rsidRDefault="00DF2F8F" w:rsidP="007524F8">
      <w:pPr>
        <w:keepNext/>
        <w:keepLines/>
        <w:widowControl w:val="0"/>
        <w:tabs>
          <w:tab w:val="left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>Tên đ</w:t>
      </w:r>
      <w:r w:rsidRPr="00900C4E">
        <w:rPr>
          <w:szCs w:val="26"/>
          <w:lang w:val="vi-VN"/>
        </w:rPr>
        <w:t>ơn vị cung cấp thông tin:</w:t>
      </w:r>
      <w:r w:rsidRPr="00900C4E">
        <w:rPr>
          <w:szCs w:val="26"/>
        </w:rPr>
        <w:t xml:space="preserve">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pos="1701"/>
          <w:tab w:val="decimal" w:leader="dot" w:pos="4961"/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Số điện thoại: </w:t>
      </w:r>
      <w:r w:rsidRPr="00900C4E">
        <w:rPr>
          <w:szCs w:val="26"/>
        </w:rPr>
        <w:tab/>
      </w:r>
      <w:r w:rsidRPr="00900C4E">
        <w:rPr>
          <w:szCs w:val="26"/>
        </w:rPr>
        <w:tab/>
        <w:t xml:space="preserve">   Fax: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Họ và tên cán bộ phỏng vấn: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 email/ số điện thoại liên hệ: </w:t>
      </w:r>
      <w:r w:rsidRPr="00900C4E">
        <w:rPr>
          <w:szCs w:val="26"/>
        </w:rPr>
        <w:tab/>
      </w:r>
    </w:p>
    <w:p w:rsidR="000F5D0A" w:rsidRPr="00900C4E" w:rsidRDefault="000F5D0A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B50799" w:rsidRPr="00900C4E" w:rsidRDefault="00B50799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DF2F8F" w:rsidRPr="00900C4E" w:rsidRDefault="006B72C8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br w:type="page"/>
      </w:r>
      <w:r w:rsidR="00DF2F8F" w:rsidRPr="00900C4E">
        <w:rPr>
          <w:b/>
          <w:szCs w:val="26"/>
        </w:rPr>
        <w:lastRenderedPageBreak/>
        <w:t>II.</w:t>
      </w:r>
      <w:r w:rsidR="000B4ABD" w:rsidRPr="00900C4E">
        <w:rPr>
          <w:b/>
          <w:szCs w:val="26"/>
        </w:rPr>
        <w:t xml:space="preserve"> </w:t>
      </w:r>
      <w:r w:rsidR="00DF2F8F" w:rsidRPr="00900C4E">
        <w:rPr>
          <w:b/>
          <w:szCs w:val="26"/>
        </w:rPr>
        <w:t xml:space="preserve">NỘI DUNG </w:t>
      </w:r>
      <w:r w:rsidR="00956AE9">
        <w:rPr>
          <w:b/>
          <w:szCs w:val="26"/>
        </w:rPr>
        <w:t>KHẢO SÁT</w:t>
      </w:r>
    </w:p>
    <w:p w:rsidR="009B39AC" w:rsidRPr="00900C4E" w:rsidRDefault="009B39A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 xml:space="preserve">KHẢO SÁT VỀ </w:t>
      </w:r>
      <w:r w:rsidR="004F3FEF" w:rsidRPr="00900C4E">
        <w:rPr>
          <w:sz w:val="26"/>
          <w:szCs w:val="26"/>
        </w:rPr>
        <w:t>HỆ THỐNG PHẦN MỀM ĐANG SỬ DỤNG TẠI SỞ</w:t>
      </w:r>
      <w:r w:rsidR="00975C33">
        <w:rPr>
          <w:sz w:val="26"/>
          <w:szCs w:val="26"/>
        </w:rPr>
        <w:t xml:space="preserve"> LAO ĐỘNG THƯƠNG BINH XÃ HỘI</w:t>
      </w:r>
      <w:r w:rsidR="004F3FEF" w:rsidRPr="00900C4E">
        <w:rPr>
          <w:sz w:val="26"/>
          <w:szCs w:val="26"/>
        </w:rPr>
        <w:t xml:space="preserve">, PHÒNG </w:t>
      </w:r>
      <w:r w:rsidR="00975C33">
        <w:rPr>
          <w:sz w:val="26"/>
          <w:szCs w:val="26"/>
        </w:rPr>
        <w:t>DẠY NGHỀ</w:t>
      </w:r>
      <w:r w:rsidR="004F3FEF" w:rsidRPr="00900C4E">
        <w:rPr>
          <w:sz w:val="26"/>
          <w:szCs w:val="26"/>
        </w:rPr>
        <w:t xml:space="preserve"> VÀ CÁC TRƯỜNG </w:t>
      </w:r>
      <w:r w:rsidR="00975C33">
        <w:rPr>
          <w:sz w:val="26"/>
          <w:szCs w:val="26"/>
        </w:rPr>
        <w:t>CAO ĐẲNG, TRUNG CẤP NGHỀ TRÊN ĐỊA BÀN</w:t>
      </w:r>
    </w:p>
    <w:p w:rsidR="00503E3D" w:rsidRPr="00900C4E" w:rsidRDefault="00503E3D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440998" w:rsidRPr="00900C4E">
        <w:rPr>
          <w:noProof/>
        </w:rPr>
        <w:t>hiện trạng sử dụng</w:t>
      </w:r>
      <w:r w:rsidR="00A70CEC" w:rsidRPr="00900C4E">
        <w:rPr>
          <w:noProof/>
        </w:rPr>
        <w:t xml:space="preserve"> các </w:t>
      </w:r>
      <w:r w:rsidR="00440998" w:rsidRPr="00900C4E">
        <w:rPr>
          <w:noProof/>
        </w:rPr>
        <w:t>phần mềm quản lý cấp Sở</w:t>
      </w:r>
    </w:p>
    <w:p w:rsidR="00503E3D" w:rsidRPr="00900C4E" w:rsidRDefault="00503E3D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</w:t>
      </w:r>
      <w:r w:rsidR="00440998" w:rsidRPr="00900C4E">
        <w:rPr>
          <w:rStyle w:val="FontStyle30"/>
          <w:b w:val="0"/>
          <w:lang w:eastAsia="vi-VN"/>
        </w:rPr>
        <w:t xml:space="preserve"> có</w:t>
      </w:r>
      <w:r w:rsidRPr="00900C4E">
        <w:rPr>
          <w:rStyle w:val="FontStyle30"/>
          <w:b w:val="0"/>
          <w:lang w:eastAsia="vi-VN"/>
        </w:rPr>
        <w:t xml:space="preserve"> sử dụng các phần mềm trong quản lý:</w:t>
      </w:r>
    </w:p>
    <w:p w:rsidR="00E40BDD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</w:p>
    <w:p w:rsidR="00760A55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C47790" w:rsidRPr="00900C4E" w:rsidRDefault="00C4779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phần mềm </w:t>
      </w:r>
      <w:r w:rsidR="00CC0957" w:rsidRPr="00900C4E">
        <w:rPr>
          <w:rStyle w:val="FontStyle30"/>
          <w:b w:val="0"/>
          <w:lang w:eastAsia="vi-VN"/>
        </w:rPr>
        <w:t xml:space="preserve">đơn vị </w:t>
      </w:r>
      <w:r w:rsidRPr="00900C4E">
        <w:rPr>
          <w:rStyle w:val="FontStyle30"/>
          <w:b w:val="0"/>
          <w:lang w:eastAsia="vi-VN"/>
        </w:rPr>
        <w:t>đang sử dụng</w:t>
      </w:r>
      <w:r w:rsidR="00146518" w:rsidRPr="00900C4E">
        <w:rPr>
          <w:rStyle w:val="FontStyle30"/>
          <w:b w:val="0"/>
          <w:lang w:eastAsia="vi-VN"/>
        </w:rPr>
        <w:t>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74"/>
        <w:gridCol w:w="1651"/>
        <w:gridCol w:w="1672"/>
        <w:gridCol w:w="1864"/>
        <w:gridCol w:w="1687"/>
        <w:gridCol w:w="1531"/>
      </w:tblGrid>
      <w:tr w:rsidR="00AF3B00" w:rsidRPr="00900C4E" w:rsidTr="00D91A1B">
        <w:tc>
          <w:tcPr>
            <w:tcW w:w="87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6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67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86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6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53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</w:tr>
      <w:tr w:rsidR="00AF3B00" w:rsidRPr="00900C4E" w:rsidTr="00D91A1B">
        <w:trPr>
          <w:trHeight w:val="504"/>
        </w:trPr>
        <w:tc>
          <w:tcPr>
            <w:tcW w:w="875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3C7380" w:rsidRPr="00900C4E" w:rsidRDefault="003C738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</w:t>
      </w:r>
      <w:r w:rsidR="00440998" w:rsidRPr="00900C4E">
        <w:rPr>
          <w:rStyle w:val="FontStyle30"/>
          <w:b w:val="0"/>
          <w:lang w:eastAsia="vi-VN"/>
        </w:rPr>
        <w:t>m đã có</w:t>
      </w:r>
      <w:r w:rsidRPr="00900C4E">
        <w:rPr>
          <w:rStyle w:val="FontStyle30"/>
          <w:b w:val="0"/>
          <w:lang w:eastAsia="vi-VN"/>
        </w:rPr>
        <w:t xml:space="preserve"> đáp ứng được nhu cầu quản lý của đơn vị:</w:t>
      </w:r>
    </w:p>
    <w:p w:rsidR="00E40BDD" w:rsidRPr="00900C4E" w:rsidRDefault="003C738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0BDD"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="00E40BDD" w:rsidRPr="00900C4E">
        <w:rPr>
          <w:snapToGrid w:val="0"/>
          <w:szCs w:val="26"/>
        </w:rPr>
        <w:fldChar w:fldCharType="end"/>
      </w:r>
      <w:r w:rsidR="00E40BDD" w:rsidRPr="00900C4E">
        <w:rPr>
          <w:snapToGrid w:val="0"/>
          <w:szCs w:val="26"/>
        </w:rPr>
        <w:t xml:space="preserve"> Có</w:t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</w:p>
    <w:p w:rsidR="00E40BDD" w:rsidRPr="00900C4E" w:rsidRDefault="00E40BDD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E678D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EE678D" w:rsidRPr="00900C4E">
        <w:rPr>
          <w:snapToGrid w:val="0"/>
          <w:szCs w:val="26"/>
        </w:rPr>
        <w:t xml:space="preserve"> lý do trong trường hợp không đáp ứng:</w:t>
      </w:r>
    </w:p>
    <w:p w:rsidR="00EE678D" w:rsidRPr="00900C4E" w:rsidRDefault="00EE678D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533" w:rsidRPr="00900C4E" w:rsidRDefault="009175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</w:t>
      </w:r>
      <w:r w:rsidR="00E73F4E" w:rsidRPr="00900C4E">
        <w:rPr>
          <w:rStyle w:val="FontStyle30"/>
          <w:b w:val="0"/>
          <w:lang w:eastAsia="vi-VN"/>
        </w:rPr>
        <w:t>:</w:t>
      </w:r>
    </w:p>
    <w:p w:rsidR="00917533" w:rsidRPr="00900C4E" w:rsidRDefault="009175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hiện trạng sử dụng </w:t>
      </w:r>
      <w:r w:rsidR="00A70CEC" w:rsidRPr="00900C4E">
        <w:rPr>
          <w:noProof/>
        </w:rPr>
        <w:t xml:space="preserve">các </w:t>
      </w:r>
      <w:r w:rsidRPr="00900C4E">
        <w:rPr>
          <w:noProof/>
        </w:rPr>
        <w:t>phần mềm quản lý cấ</w:t>
      </w:r>
      <w:r w:rsidR="00304E03" w:rsidRPr="00900C4E">
        <w:rPr>
          <w:noProof/>
        </w:rPr>
        <w:t>p Phòng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AB4EB3" w:rsidRPr="00900C4E" w:rsidTr="00AB4EB3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AB4EB3" w:rsidRPr="00900C4E" w:rsidTr="00AB4EB3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cầu quản lý của đơn vị: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4E6CE1" w:rsidRPr="00900C4E">
        <w:rPr>
          <w:snapToGrid w:val="0"/>
          <w:szCs w:val="26"/>
        </w:rPr>
        <w:t xml:space="preserve"> lý do trong trường hợp không đáp ứng: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7D7B52" w:rsidRDefault="00DB47F5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 xml:space="preserve">Khảo sát hiện trạng sử dụng </w:t>
      </w:r>
      <w:r w:rsidR="00C43253" w:rsidRPr="007D7B52">
        <w:rPr>
          <w:noProof/>
          <w:highlight w:val="yellow"/>
        </w:rPr>
        <w:t xml:space="preserve">các </w:t>
      </w:r>
      <w:r w:rsidRPr="007D7B52">
        <w:rPr>
          <w:noProof/>
          <w:highlight w:val="yellow"/>
        </w:rPr>
        <w:t>phần mềm quản lý cấp Trường học</w:t>
      </w:r>
      <w:r w:rsidR="007D7B52">
        <w:rPr>
          <w:noProof/>
          <w:highlight w:val="yellow"/>
        </w:rPr>
        <w:t xml:space="preserve">        </w:t>
      </w:r>
      <w:r w:rsidR="007D7B52" w:rsidRPr="007D7B52">
        <w:rPr>
          <w:noProof/>
          <w:color w:val="FF0000"/>
          <w:highlight w:val="yellow"/>
        </w:rPr>
        <w:t>(CÁC ĐƠN VỊ: P.TS-ĐT, P. TC-HC-TH, P. KHTC, P.KT&amp;ĐBCL, TT TRUYỀN THÔNG THƯ VIỆN</w:t>
      </w:r>
      <w:r w:rsidR="00B26938">
        <w:rPr>
          <w:noProof/>
          <w:color w:val="FF0000"/>
          <w:highlight w:val="yellow"/>
        </w:rPr>
        <w:t>, ….</w:t>
      </w:r>
      <w:r w:rsidR="007D7B52" w:rsidRPr="007D7B52">
        <w:rPr>
          <w:noProof/>
          <w:color w:val="FF0000"/>
          <w:highlight w:val="yellow"/>
        </w:rPr>
        <w:t>)</w:t>
      </w:r>
      <w:bookmarkStart w:id="0" w:name="_GoBack"/>
      <w:bookmarkEnd w:id="0"/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DB47F5" w:rsidRPr="00900C4E" w:rsidTr="0086757A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DB47F5" w:rsidRPr="00900C4E" w:rsidTr="0086757A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</w:t>
      </w:r>
      <w:r w:rsidR="000F30F1" w:rsidRPr="00900C4E">
        <w:rPr>
          <w:rStyle w:val="FontStyle30"/>
          <w:b w:val="0"/>
          <w:lang w:eastAsia="vi-VN"/>
        </w:rPr>
        <w:t>u</w:t>
      </w:r>
      <w:r w:rsidRPr="00900C4E">
        <w:rPr>
          <w:rStyle w:val="FontStyle30"/>
          <w:b w:val="0"/>
          <w:lang w:eastAsia="vi-VN"/>
        </w:rPr>
        <w:t xml:space="preserve"> của đơn vị: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 lý do trong trường hợp không đáp ứng: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Ý kiến đề xuất của đơn vị: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122C" w:rsidRPr="00900C4E" w:rsidRDefault="0021122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>KHẢO SÁT NHU CẦU QUẢN LÝ, TỔNG HỢP BÁO CÁO, THỐNG KÊ CỦA CÁC ĐƠN VỊ CẤP SỞ</w:t>
      </w:r>
      <w:r w:rsidR="00CD6418" w:rsidRPr="00900C4E">
        <w:rPr>
          <w:sz w:val="26"/>
          <w:szCs w:val="26"/>
        </w:rPr>
        <w:t xml:space="preserve">, CẤP </w:t>
      </w:r>
      <w:r w:rsidR="00652512" w:rsidRPr="00900C4E">
        <w:rPr>
          <w:sz w:val="26"/>
          <w:szCs w:val="26"/>
        </w:rPr>
        <w:t>PHÒNG VÀ CÁC</w:t>
      </w:r>
      <w:r w:rsidRPr="00900C4E">
        <w:rPr>
          <w:sz w:val="26"/>
          <w:szCs w:val="26"/>
        </w:rPr>
        <w:t xml:space="preserve"> TRƯỜNG </w:t>
      </w:r>
      <w:r w:rsidR="00DB4FD1">
        <w:rPr>
          <w:sz w:val="26"/>
          <w:szCs w:val="26"/>
        </w:rPr>
        <w:t>NGHỀ</w:t>
      </w:r>
    </w:p>
    <w:p w:rsidR="00EC6BF6" w:rsidRPr="00900C4E" w:rsidRDefault="00EC6BF6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59321F" w:rsidRPr="00900C4E">
        <w:rPr>
          <w:noProof/>
        </w:rPr>
        <w:t xml:space="preserve">nhu cầu quản lý, tổng hợp báo cáo, thống kê </w:t>
      </w:r>
      <w:r w:rsidR="00B46C13" w:rsidRPr="00900C4E">
        <w:rPr>
          <w:noProof/>
        </w:rPr>
        <w:t xml:space="preserve">tại Sở 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Đơn vị đã có sử dụng </w:t>
      </w:r>
      <w:r w:rsidR="00986356" w:rsidRPr="00900C4E">
        <w:rPr>
          <w:rStyle w:val="FontStyle30"/>
          <w:b w:val="0"/>
          <w:lang w:eastAsia="vi-VN"/>
        </w:rPr>
        <w:t>công cụ phần mềm trong quản lý, báo cáo, thống kê: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</w:t>
      </w:r>
      <w:r w:rsidR="00A4443B" w:rsidRPr="00900C4E">
        <w:rPr>
          <w:rStyle w:val="FontStyle30"/>
          <w:b w:val="0"/>
          <w:lang w:eastAsia="vi-VN"/>
        </w:rPr>
        <w:t>báo cáo</w:t>
      </w:r>
      <w:r w:rsidR="00986356" w:rsidRPr="00900C4E">
        <w:rPr>
          <w:rStyle w:val="FontStyle30"/>
          <w:b w:val="0"/>
          <w:lang w:eastAsia="vi-VN"/>
        </w:rPr>
        <w:t>, thống kê</w:t>
      </w:r>
      <w:r w:rsidR="00A4443B" w:rsidRPr="00900C4E">
        <w:rPr>
          <w:rStyle w:val="FontStyle30"/>
          <w:b w:val="0"/>
          <w:lang w:eastAsia="vi-VN"/>
        </w:rPr>
        <w:t xml:space="preserve">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909"/>
        <w:gridCol w:w="3264"/>
        <w:gridCol w:w="2398"/>
      </w:tblGrid>
      <w:tr w:rsidR="00EA7427" w:rsidRPr="00900C4E" w:rsidTr="00EA7427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EA7427" w:rsidRPr="00900C4E" w:rsidRDefault="00C81322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</w:t>
            </w:r>
            <w:r w:rsidR="00EA7427" w:rsidRPr="00900C4E">
              <w:rPr>
                <w:rStyle w:val="FontStyle30"/>
                <w:bCs/>
                <w:lang w:eastAsia="vi-VN"/>
              </w:rPr>
              <w:t>hông)</w:t>
            </w:r>
          </w:p>
        </w:tc>
      </w:tr>
      <w:tr w:rsidR="00EA7427" w:rsidRPr="00900C4E" w:rsidTr="00EA7427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</w:t>
      </w:r>
      <w:r w:rsidR="00D51400" w:rsidRPr="00900C4E">
        <w:rPr>
          <w:rStyle w:val="FontStyle30"/>
          <w:b w:val="0"/>
          <w:lang w:eastAsia="vi-VN"/>
        </w:rPr>
        <w:t xml:space="preserve">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="00D51400" w:rsidRPr="00900C4E">
        <w:rPr>
          <w:rStyle w:val="FontStyle30"/>
          <w:b w:val="0"/>
          <w:lang w:eastAsia="vi-VN"/>
        </w:rPr>
        <w:t>của đơn vị: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6BF6" w:rsidRPr="00900C4E" w:rsidRDefault="0086757A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Các dữ liệu cần hiển thị báo cáo real time</w:t>
      </w:r>
      <w:r w:rsidR="00027B33" w:rsidRPr="00900C4E">
        <w:rPr>
          <w:rStyle w:val="FontStyle30"/>
          <w:b w:val="0"/>
          <w:lang w:eastAsia="vi-VN"/>
        </w:rPr>
        <w:t xml:space="preserve"> (hiển thị theo thời gian thực)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7B33" w:rsidRPr="00900C4E" w:rsidRDefault="00027B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027B33" w:rsidRPr="00900C4E" w:rsidRDefault="00027B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>Khảo sát nhu cầu quản lý, tổng hợp báo cáo, thống kê tại cấp Phòng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B35C0B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B35C0B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7D7B52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  <w:highlight w:val="yellow"/>
        </w:rPr>
      </w:pPr>
      <w:r w:rsidRPr="007D7B52">
        <w:rPr>
          <w:noProof/>
          <w:highlight w:val="yellow"/>
        </w:rPr>
        <w:t xml:space="preserve">Khảo sát nhu cầu quản lý, tổng hợp báo cáo, thống kê tại cấp Trường </w:t>
      </w:r>
      <w:r w:rsidR="009064F0" w:rsidRPr="007D7B52">
        <w:rPr>
          <w:noProof/>
          <w:highlight w:val="yellow"/>
        </w:rPr>
        <w:t>Nghề</w:t>
      </w:r>
      <w:r w:rsidR="007D7B52" w:rsidRPr="007D7B52">
        <w:rPr>
          <w:noProof/>
          <w:highlight w:val="yellow"/>
        </w:rPr>
        <w:t xml:space="preserve">  </w:t>
      </w:r>
      <w:r w:rsidR="007D7B52" w:rsidRPr="007D7B52">
        <w:rPr>
          <w:noProof/>
          <w:color w:val="FF0000"/>
          <w:highlight w:val="yellow"/>
        </w:rPr>
        <w:t>(CÁC ĐƠN VỊ)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923275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923275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70CC" w:rsidRPr="00900C4E" w:rsidRDefault="001170CC" w:rsidP="007524F8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 SÁT</w:t>
      </w:r>
      <w:r w:rsidR="008F749A" w:rsidRPr="00900C4E">
        <w:rPr>
          <w:sz w:val="26"/>
          <w:szCs w:val="26"/>
        </w:rPr>
        <w:t xml:space="preserve"> HIỆN TRẠNG</w:t>
      </w:r>
      <w:r w:rsidRPr="00900C4E">
        <w:rPr>
          <w:sz w:val="26"/>
          <w:szCs w:val="26"/>
        </w:rPr>
        <w:t xml:space="preserve"> HẠ TẦNG CÔNG NGHỆ THÔNG TIN</w:t>
      </w:r>
    </w:p>
    <w:p w:rsidR="00DE0AC7" w:rsidRPr="00900C4E" w:rsidRDefault="00DE0AC7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</w:t>
      </w:r>
      <w:r w:rsidR="00900C4E" w:rsidRPr="00900C4E">
        <w:rPr>
          <w:noProof/>
        </w:rPr>
        <w:t xml:space="preserve">hạ tầng CNTT tại cấp Sở </w:t>
      </w:r>
    </w:p>
    <w:p w:rsidR="00900C4E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510770">
        <w:rPr>
          <w:rStyle w:val="FontStyle30"/>
          <w:b w:val="0"/>
          <w:lang w:eastAsia="vi-VN"/>
        </w:rPr>
        <w:t>Hệ thống đường truyền Internet</w:t>
      </w:r>
      <w:r w:rsidR="00120998">
        <w:rPr>
          <w:rStyle w:val="FontStyle30"/>
          <w:b w:val="0"/>
          <w:lang w:eastAsia="vi-VN"/>
        </w:rPr>
        <w:t>/LAN</w:t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900C4E" w:rsidRPr="0051077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5"/>
        <w:gridCol w:w="2738"/>
        <w:gridCol w:w="1260"/>
        <w:gridCol w:w="1678"/>
      </w:tblGrid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4"/>
        <w:gridCol w:w="2738"/>
        <w:gridCol w:w="1260"/>
        <w:gridCol w:w="1679"/>
      </w:tblGrid>
      <w:tr w:rsidR="00900C4E" w:rsidRPr="00900C4E" w:rsidTr="004D52FC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4D52FC">
        <w:tc>
          <w:tcPr>
            <w:tcW w:w="958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450"/>
        <w:gridCol w:w="3420"/>
        <w:gridCol w:w="1710"/>
      </w:tblGrid>
      <w:tr w:rsidR="00D72019" w:rsidRPr="00900C4E" w:rsidTr="00D7201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4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D72019" w:rsidRPr="00D72019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34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Cấu hình </w:t>
            </w:r>
          </w:p>
        </w:tc>
        <w:tc>
          <w:tcPr>
            <w:tcW w:w="171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</w:tr>
      <w:tr w:rsidR="00D72019" w:rsidRPr="00900C4E" w:rsidTr="00D7201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490E3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 w:rsidR="002F1C5B"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900C4E" w:rsidRPr="00900C4E" w:rsidRDefault="00900C4E" w:rsidP="007524F8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4D52FC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4D52FC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7524F8">
      <w:pPr>
        <w:pStyle w:val="Heading3"/>
        <w:keepLines/>
        <w:ind w:left="270"/>
        <w:rPr>
          <w:rStyle w:val="FontStyle3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được trang bị hệ thống Firewall cứng:</w:t>
      </w:r>
      <w:r w:rsidRPr="00900C4E">
        <w:rPr>
          <w:rStyle w:val="FontStyle30"/>
          <w:lang w:eastAsia="vi-VN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00C4E" w:rsidRPr="007C2968" w:rsidRDefault="00900C4E" w:rsidP="007524F8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 w:rsidR="007C2968">
        <w:rPr>
          <w:szCs w:val="26"/>
        </w:rPr>
        <w:t xml:space="preserve">i </w:t>
      </w:r>
      <w:r w:rsidR="007C2968" w:rsidRPr="003614D4">
        <w:rPr>
          <w:i/>
          <w:szCs w:val="26"/>
        </w:rPr>
        <w:t>( nếu có)</w:t>
      </w:r>
      <w:r w:rsidR="007C2968"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2968">
        <w:rPr>
          <w:i/>
          <w:szCs w:val="26"/>
        </w:rPr>
        <w:t>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 xml:space="preserve">Đơn vị được trang bị hệ thống IPS/IDS: </w:t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3614D4" w:rsidRPr="003614D4" w:rsidRDefault="003614D4" w:rsidP="007524F8">
      <w:pPr>
        <w:pStyle w:val="ListParagraph"/>
        <w:keepNext/>
        <w:keepLines/>
        <w:widowControl w:val="0"/>
        <w:tabs>
          <w:tab w:val="left" w:pos="0"/>
        </w:tabs>
        <w:spacing w:line="288" w:lineRule="auto"/>
        <w:ind w:firstLine="0"/>
        <w:rPr>
          <w:snapToGrid w:val="0"/>
        </w:rPr>
      </w:pPr>
      <w:r w:rsidRPr="003614D4">
        <w:rPr>
          <w:snapToGrid w:val="0"/>
          <w:szCs w:val="26"/>
        </w:rPr>
        <w:t xml:space="preserve">Chủng loại </w:t>
      </w:r>
      <w:r w:rsidRPr="003614D4">
        <w:rPr>
          <w:i/>
          <w:snapToGrid w:val="0"/>
          <w:szCs w:val="26"/>
        </w:rPr>
        <w:t xml:space="preserve">( nếu có) </w:t>
      </w:r>
      <w:r w:rsidRPr="003614D4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>Đơn vị được trang bị hệ thống Antivirus quản lý tập trung:</w:t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84E4C" w:rsidRPr="00984E4C" w:rsidRDefault="00984E4C" w:rsidP="007524F8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>Chủng loại 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Antivirus(có khả năng Update):…………….%</w:t>
      </w:r>
    </w:p>
    <w:p w:rsidR="00900C4E" w:rsidRPr="00C34DE7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Có hệ thống lưu trữ dữ liệu chuyên dụng hay thủ công: </w:t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Chuyên dụng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Thủ công</w:t>
      </w:r>
    </w:p>
    <w:p w:rsidR="00236E5D" w:rsidRPr="00236E5D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236E5D">
        <w:rPr>
          <w:rStyle w:val="FontStyle30"/>
          <w:lang w:eastAsia="vi-VN"/>
        </w:rPr>
        <w:t xml:space="preserve">Có kế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ngày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tuần</w:t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tháng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quý</w:t>
      </w:r>
    </w:p>
    <w:p w:rsidR="00900C4E" w:rsidRPr="00073096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 phòng máy tính hiện có:….. phòng.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AE5DEE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Đơn vị quản lý trực tiế</w:t>
            </w:r>
            <w:r w:rsidR="00AE2347">
              <w:rPr>
                <w:rStyle w:val="FontStyle30"/>
                <w:b/>
                <w:bCs/>
                <w:lang w:eastAsia="vi-VN"/>
              </w:rPr>
              <w:t>p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Default="00900C4E" w:rsidP="00A150A0">
            <w:pPr>
              <w:keepNext/>
              <w:keepLines/>
              <w:spacing w:line="312" w:lineRule="auto"/>
              <w:jc w:val="center"/>
              <w:rPr>
                <w:rStyle w:val="FootnoteReference"/>
                <w:b/>
                <w:bCs/>
                <w:color w:val="000000"/>
                <w:szCs w:val="26"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Vị trí </w:t>
            </w:r>
          </w:p>
          <w:p w:rsidR="00A150A0" w:rsidRPr="00900C4E" w:rsidRDefault="00A150A0" w:rsidP="00A150A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t>(Địa điểm đặt phòng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(máy)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AE5DEE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Tổng số lượng máy trạm của đơn vị (gồm </w:t>
      </w:r>
      <w:r w:rsidR="004A3ECA">
        <w:rPr>
          <w:rStyle w:val="FontStyle30"/>
          <w:lang w:eastAsia="vi-VN"/>
        </w:rPr>
        <w:t xml:space="preserve">máy để bàn, máy </w:t>
      </w:r>
      <w:r w:rsidR="00D678B4">
        <w:rPr>
          <w:rStyle w:val="FontStyle30"/>
          <w:lang w:eastAsia="vi-VN"/>
        </w:rPr>
        <w:t>x</w:t>
      </w:r>
      <w:r w:rsidRPr="00900C4E">
        <w:rPr>
          <w:rStyle w:val="FontStyle30"/>
          <w:lang w:eastAsia="vi-VN"/>
        </w:rPr>
        <w:t>ách tay):……máy.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900C4E" w:rsidRPr="00AE2347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7524F8">
        <w:rPr>
          <w:rStyle w:val="FontStyle30"/>
          <w:lang w:eastAsia="vi-VN"/>
        </w:rPr>
        <w:t>Đơn vị đã được trang bị hệ thống chống sét: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</w:p>
    <w:p w:rsidR="00894CCF" w:rsidRDefault="00894CCF" w:rsidP="00894CCF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894CCF" w:rsidRPr="007524F8" w:rsidRDefault="00894CCF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Đơn vị đã được trang bị hệ thống </w:t>
      </w:r>
      <w:r>
        <w:rPr>
          <w:rStyle w:val="FontStyle30"/>
          <w:lang w:eastAsia="vi-VN"/>
        </w:rPr>
        <w:t>camera giám sát:</w:t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320B77" w:rsidRPr="007524F8" w:rsidRDefault="00320B77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Hệ thống camera giám sát đã đáp ứng đủ nhu cầu của đơn vị:</w:t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894CCF" w:rsidRDefault="00320B77" w:rsidP="00894CCF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320B77" w:rsidRPr="00894CCF" w:rsidRDefault="00320B77" w:rsidP="00320B77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C4E" w:rsidRPr="00900C4E" w:rsidRDefault="00900C4E" w:rsidP="00921521">
      <w:pPr>
        <w:pStyle w:val="Heading3"/>
        <w:keepLines/>
        <w:ind w:left="270"/>
        <w:rPr>
          <w:rStyle w:val="FontStyle3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 w:rsidR="005B652C">
        <w:rPr>
          <w:rStyle w:val="FontStyle30"/>
          <w:b w:val="0"/>
          <w:lang w:eastAsia="vi-VN"/>
        </w:rPr>
        <w:t xml:space="preserve"> </w:t>
      </w:r>
    </w:p>
    <w:p w:rsidR="00900C4E" w:rsidRPr="00921521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5357A2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5357A2" w:rsidRPr="007524F8" w:rsidRDefault="005357A2" w:rsidP="005357A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00C4E" w:rsidRPr="00A150A0" w:rsidRDefault="00C02DB2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Đ</w:t>
      </w:r>
      <w:r w:rsidR="00900C4E" w:rsidRPr="005357A2">
        <w:rPr>
          <w:rStyle w:val="FontStyle30"/>
          <w:lang w:eastAsia="vi-VN"/>
        </w:rPr>
        <w:t xml:space="preserve">ơn vị có thường xuyên cử cán bộ tham gia các khóa học chuyên sâu về quản trị hệ thống mạng hoặc an ninh bảo mật: </w:t>
      </w:r>
      <w:r w:rsidR="00900C4E" w:rsidRPr="005357A2">
        <w:rPr>
          <w:rStyle w:val="FontStyle30"/>
          <w:lang w:eastAsia="vi-VN"/>
        </w:rPr>
        <w:tab/>
      </w:r>
      <w:r w:rsidR="00900C4E" w:rsidRPr="005357A2">
        <w:rPr>
          <w:rStyle w:val="FontStyle30"/>
          <w:lang w:eastAsia="vi-VN"/>
        </w:rPr>
        <w:tab/>
      </w:r>
      <w:r w:rsidR="00900C4E" w:rsidRPr="00900C4E">
        <w:rPr>
          <w:rStyle w:val="FontStyle30"/>
          <w:lang w:eastAsia="vi-VN"/>
        </w:rPr>
        <w:tab/>
      </w:r>
      <w:r w:rsidR="00900C4E" w:rsidRPr="00A150A0">
        <w:rPr>
          <w:szCs w:val="26"/>
        </w:rPr>
        <w:t xml:space="preserve">⁪ </w:t>
      </w:r>
    </w:p>
    <w:p w:rsidR="00537A42" w:rsidRPr="00537A42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537A42" w:rsidRPr="007524F8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A150A0" w:rsidRDefault="00900C4E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C309D9">
        <w:rPr>
          <w:rStyle w:val="FontStyle30"/>
          <w:lang w:eastAsia="vi-VN"/>
        </w:rPr>
        <w:t>Sở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14"/>
        <w:gridCol w:w="2029"/>
        <w:gridCol w:w="1843"/>
        <w:gridCol w:w="1134"/>
        <w:gridCol w:w="1418"/>
        <w:gridCol w:w="1984"/>
      </w:tblGrid>
      <w:tr w:rsidR="00900C4E" w:rsidRPr="00900C4E" w:rsidTr="00C309D9">
        <w:tc>
          <w:tcPr>
            <w:tcW w:w="9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02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14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198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900C4E" w:rsidRPr="00900C4E" w:rsidTr="00C309D9">
        <w:tc>
          <w:tcPr>
            <w:tcW w:w="914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hạ tầng CNTT tại cấp </w:t>
      </w:r>
      <w:r>
        <w:rPr>
          <w:noProof/>
        </w:rPr>
        <w:t xml:space="preserve">Phòng </w:t>
      </w:r>
      <w:r w:rsidR="00191101">
        <w:rPr>
          <w:noProof/>
        </w:rPr>
        <w:t>dạy nghề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215D69">
        <w:rPr>
          <w:rStyle w:val="FontStyle30"/>
          <w:b w:val="0"/>
          <w:lang w:eastAsia="vi-VN"/>
        </w:rPr>
        <w:t>Tổng số Phòng giáo dục được kết nối LAN/Internet: ………….</w:t>
      </w:r>
    </w:p>
    <w:p w:rsidR="00080029" w:rsidRPr="0051077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1F51BC" w:rsidRPr="00900C4E" w:rsidTr="005904F6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5904F6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215D69" w:rsidRPr="00900C4E" w:rsidTr="00215D6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215D69" w:rsidRPr="00D72019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Default="00215D69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</w:t>
            </w:r>
            <w:r w:rsidR="00B07740">
              <w:rPr>
                <w:rStyle w:val="FontStyle30"/>
                <w:b/>
                <w:bCs/>
                <w:lang w:eastAsia="vi-VN"/>
              </w:rPr>
              <w:t>đơn vị sử dụng</w:t>
            </w:r>
          </w:p>
          <w:p w:rsidR="00B07740" w:rsidRPr="00B07740" w:rsidRDefault="00B07740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215D69" w:rsidRPr="00900C4E" w:rsidTr="00215D6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490E3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0029" w:rsidRPr="00900C4E" w:rsidRDefault="00080029" w:rsidP="00080029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B07740" w:rsidRPr="00900C4E" w:rsidTr="00B07740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7740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B07740" w:rsidRPr="00900C4E" w:rsidTr="00B07740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5904F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0029" w:rsidRPr="00900C4E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0029" w:rsidRPr="007C2968" w:rsidRDefault="00080029" w:rsidP="00080029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0029" w:rsidRP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Antivirus quản lý tập trung:</w:t>
      </w:r>
      <w:r w:rsidR="008E13D5">
        <w:rPr>
          <w:rStyle w:val="FontStyle30"/>
          <w:lang w:eastAsia="vi-VN"/>
        </w:rPr>
        <w:t>………………………..</w:t>
      </w:r>
    </w:p>
    <w:p w:rsidR="00080029" w:rsidRPr="00984E4C" w:rsidRDefault="00080029" w:rsidP="00080029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 w:rsidR="00985008"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0029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985008" w:rsidRPr="00C34DE7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0029" w:rsidRPr="00236E5D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="00080029" w:rsidRPr="00236E5D">
        <w:rPr>
          <w:rStyle w:val="FontStyle30"/>
          <w:lang w:eastAsia="vi-VN"/>
        </w:rPr>
        <w:t xml:space="preserve">ế hoạch lưu trữ dữ liệu định kỳ: </w:t>
      </w:r>
      <w:r w:rsidR="00080029" w:rsidRPr="00236E5D">
        <w:rPr>
          <w:rStyle w:val="FontStyle30"/>
          <w:lang w:eastAsia="vi-VN"/>
        </w:rPr>
        <w:tab/>
      </w:r>
    </w:p>
    <w:p w:rsidR="00080029" w:rsidRPr="00031DC5" w:rsidRDefault="00080029" w:rsidP="00985008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</w:t>
      </w:r>
      <w:r w:rsidR="00985008">
        <w:rPr>
          <w:snapToGrid w:val="0"/>
          <w:szCs w:val="26"/>
        </w:rPr>
        <w:t>: ………………………………………………………</w:t>
      </w:r>
      <w:r w:rsidR="00D13BA7">
        <w:rPr>
          <w:snapToGrid w:val="0"/>
          <w:szCs w:val="26"/>
        </w:rPr>
        <w:t>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tuần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tháng</w:t>
      </w:r>
      <w:r w:rsidR="00080029" w:rsidRPr="00031DC5">
        <w:rPr>
          <w:snapToGrid w:val="0"/>
          <w:szCs w:val="26"/>
        </w:rPr>
        <w:tab/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080029">
        <w:rPr>
          <w:snapToGrid w:val="0"/>
          <w:szCs w:val="26"/>
        </w:rPr>
        <w:t>Hàng quý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7309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 w:rsidR="00EB3B41"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 w:rsidR="00EB3B41">
        <w:rPr>
          <w:rStyle w:val="FontStyle30"/>
          <w:lang w:eastAsia="vi-VN"/>
        </w:rPr>
        <w:t>….. ………</w:t>
      </w:r>
      <w:r w:rsidR="00AE6B9E">
        <w:rPr>
          <w:rStyle w:val="FontStyle30"/>
          <w:lang w:eastAsia="vi-VN"/>
        </w:rPr>
        <w:t>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0029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EB3B41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080029">
              <w:t xml:space="preserve"> </w:t>
            </w:r>
            <w:r w:rsidR="00080029">
              <w:lastRenderedPageBreak/>
              <w:t>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0029" w:rsidRPr="00A30827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</w:t>
            </w:r>
            <w:r w:rsidR="00A30827" w:rsidRPr="00A30827">
              <w:rPr>
                <w:rStyle w:val="FontStyle30"/>
                <w:bCs/>
                <w:lang w:eastAsia="vi-VN"/>
              </w:rPr>
              <w:t xml:space="preserve"> tính </w:t>
            </w:r>
            <w:r w:rsidR="00A30827" w:rsidRPr="00A30827">
              <w:rPr>
                <w:rStyle w:val="FontStyle30"/>
                <w:bCs/>
                <w:lang w:eastAsia="vi-VN"/>
              </w:rPr>
              <w:lastRenderedPageBreak/>
              <w:t>để bàn +xách tay</w:t>
            </w:r>
            <w:r w:rsidRPr="00A30827">
              <w:rPr>
                <w:rStyle w:val="FontStyle30"/>
                <w:bCs/>
                <w:lang w:eastAsia="vi-VN"/>
              </w:rPr>
              <w:t>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0029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0029" w:rsidRPr="00AE2347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lưu điện UPS: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0029" w:rsidRPr="00900C4E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="00080029"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0029" w:rsidRPr="007524F8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="002B55D5">
        <w:rPr>
          <w:snapToGrid w:val="0"/>
          <w:szCs w:val="26"/>
        </w:rPr>
        <w:t>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  <w:r w:rsidR="002B55D5">
        <w:rPr>
          <w:snapToGrid w:val="0"/>
          <w:szCs w:val="26"/>
        </w:rPr>
        <w:t>: ……………………….</w:t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2B55D5">
        <w:rPr>
          <w:snapToGrid w:val="0"/>
          <w:szCs w:val="26"/>
        </w:rPr>
        <w:t>……………………….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0029" w:rsidRPr="007524F8" w:rsidRDefault="00534620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đã được trang bị hệ thống </w:t>
      </w:r>
      <w:r w:rsidR="00080029">
        <w:rPr>
          <w:rStyle w:val="FontStyle30"/>
          <w:lang w:eastAsia="vi-VN"/>
        </w:rPr>
        <w:t>camera giám sát:</w:t>
      </w:r>
      <w:r>
        <w:rPr>
          <w:rStyle w:val="FontStyle30"/>
          <w:lang w:eastAsia="vi-VN"/>
        </w:rPr>
        <w:t xml:space="preserve"> ……………………………..</w:t>
      </w:r>
    </w:p>
    <w:p w:rsidR="00080029" w:rsidRPr="007524F8" w:rsidRDefault="003468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</w:t>
      </w:r>
      <w:r w:rsidR="00080029">
        <w:rPr>
          <w:rStyle w:val="FontStyle30"/>
          <w:lang w:eastAsia="vi-VN"/>
        </w:rPr>
        <w:t xml:space="preserve">ệ thống camera giám sát </w:t>
      </w:r>
      <w:r>
        <w:rPr>
          <w:rStyle w:val="FontStyle30"/>
          <w:lang w:eastAsia="vi-VN"/>
        </w:rPr>
        <w:t>đối với đơn vị: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 w:rsidR="00346829"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346829">
        <w:rPr>
          <w:snapToGrid w:val="0"/>
          <w:szCs w:val="26"/>
        </w:rPr>
        <w:t xml:space="preserve"> đáp ứng: ……………………..</w:t>
      </w:r>
    </w:p>
    <w:p w:rsidR="00080029" w:rsidRDefault="00080029" w:rsidP="00080029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0029" w:rsidRPr="00894CCF" w:rsidRDefault="00080029" w:rsidP="00080029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29" w:rsidRPr="000823CC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0029" w:rsidRPr="00921521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Có</w:t>
      </w:r>
      <w:r>
        <w:rPr>
          <w:snapToGrid w:val="0"/>
          <w:szCs w:val="26"/>
        </w:rPr>
        <w:t>: …………………………………………</w:t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Không</w:t>
      </w:r>
      <w:r>
        <w:rPr>
          <w:snapToGrid w:val="0"/>
          <w:szCs w:val="26"/>
        </w:rPr>
        <w:t>: …………………………………….</w:t>
      </w:r>
    </w:p>
    <w:p w:rsidR="00080029" w:rsidRPr="005357A2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="005B1860">
        <w:rPr>
          <w:snapToGrid w:val="0"/>
          <w:szCs w:val="26"/>
        </w:rPr>
        <w:t>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0029" w:rsidRPr="00537A42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="005B1860"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5B1860">
        <w:rPr>
          <w:rStyle w:val="FontStyle30"/>
          <w:lang w:eastAsia="vi-VN"/>
        </w:rPr>
        <w:t>các Phòng giáo dục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801"/>
        <w:gridCol w:w="1822"/>
        <w:gridCol w:w="1767"/>
        <w:gridCol w:w="979"/>
        <w:gridCol w:w="1492"/>
        <w:gridCol w:w="1710"/>
      </w:tblGrid>
      <w:tr w:rsidR="00A701A7" w:rsidRPr="00900C4E" w:rsidTr="00A701A7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A701A7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Trực thuộc đơn vị </w:t>
            </w:r>
            <w:r w:rsidRPr="00A701A7">
              <w:rPr>
                <w:rStyle w:val="FontStyle30"/>
                <w:bCs/>
                <w:lang w:eastAsia="vi-VN"/>
              </w:rPr>
              <w:t>(cấp Phòng)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A701A7" w:rsidRPr="00900C4E" w:rsidTr="00A701A7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7D7B52" w:rsidRDefault="000823CC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>Khảo sát hiện trạng hạ tầng CNTT tại cấp Trườ</w:t>
      </w:r>
      <w:r w:rsidR="00923275" w:rsidRPr="007D7B52">
        <w:rPr>
          <w:noProof/>
          <w:highlight w:val="yellow"/>
        </w:rPr>
        <w:t>ng Nghề</w:t>
      </w:r>
      <w:r w:rsidR="007D7B52" w:rsidRPr="007D7B52">
        <w:rPr>
          <w:noProof/>
          <w:highlight w:val="yellow"/>
        </w:rPr>
        <w:t xml:space="preserve"> </w:t>
      </w:r>
      <w:r w:rsidR="007D7B52" w:rsidRPr="007D7B52">
        <w:rPr>
          <w:noProof/>
          <w:color w:val="FF0000"/>
          <w:highlight w:val="yellow"/>
        </w:rPr>
        <w:t>(P. QUẢN TRỊ - DỊCH VỤ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>
        <w:rPr>
          <w:rStyle w:val="FontStyle30"/>
          <w:b w:val="0"/>
          <w:lang w:eastAsia="vi-VN"/>
        </w:rPr>
        <w:t xml:space="preserve">Tổng số Phòng </w:t>
      </w:r>
      <w:r w:rsidR="00923275">
        <w:rPr>
          <w:rStyle w:val="FontStyle30"/>
          <w:b w:val="0"/>
          <w:lang w:eastAsia="vi-VN"/>
        </w:rPr>
        <w:t>học</w:t>
      </w:r>
      <w:r>
        <w:rPr>
          <w:rStyle w:val="FontStyle30"/>
          <w:b w:val="0"/>
          <w:lang w:eastAsia="vi-VN"/>
        </w:rPr>
        <w:t xml:space="preserve"> được kết nối LAN/Internet: ………….</w:t>
      </w:r>
    </w:p>
    <w:p w:rsidR="000823CC" w:rsidRPr="0051077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0823CC" w:rsidRPr="00900C4E" w:rsidTr="00923275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0823CC" w:rsidRPr="00900C4E" w:rsidTr="00923275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0823CC" w:rsidRPr="00D72019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B07740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490E3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23CC" w:rsidRPr="00900C4E" w:rsidRDefault="000823CC" w:rsidP="000823CC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0823C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sử dụng </w:t>
            </w: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lastRenderedPageBreak/>
              <w:t>Số đơn vị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lastRenderedPageBreak/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5904F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23CC" w:rsidRPr="007C2968" w:rsidRDefault="000823CC" w:rsidP="000823CC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23CC" w:rsidRPr="005904F6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Antivirus quản lý tập trung:</w:t>
      </w:r>
      <w:r>
        <w:rPr>
          <w:rStyle w:val="FontStyle30"/>
          <w:lang w:eastAsia="vi-VN"/>
        </w:rPr>
        <w:t>………………………..</w:t>
      </w:r>
    </w:p>
    <w:p w:rsidR="000823CC" w:rsidRPr="00984E4C" w:rsidRDefault="000823CC" w:rsidP="000823CC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0823CC" w:rsidRPr="00C34DE7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23CC" w:rsidRPr="00236E5D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Pr="00236E5D">
        <w:rPr>
          <w:rStyle w:val="FontStyle30"/>
          <w:lang w:eastAsia="vi-VN"/>
        </w:rPr>
        <w:t xml:space="preserve">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ngày: ……………………………………………………….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tuần: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tháng</w:t>
      </w:r>
      <w:r w:rsidRPr="00031DC5">
        <w:rPr>
          <w:snapToGrid w:val="0"/>
          <w:szCs w:val="26"/>
        </w:rPr>
        <w:tab/>
      </w:r>
      <w:r>
        <w:rPr>
          <w:snapToGrid w:val="0"/>
          <w:szCs w:val="26"/>
        </w:rPr>
        <w:t>: ………………………………………………………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Hàng quý: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7309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>
        <w:rPr>
          <w:rStyle w:val="FontStyle30"/>
          <w:lang w:eastAsia="vi-VN"/>
        </w:rPr>
        <w:t>….. ……………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23CC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phòng </w:t>
            </w:r>
            <w:r>
              <w:rPr>
                <w:rStyle w:val="FontStyle30"/>
                <w:b/>
                <w:bCs/>
                <w:lang w:eastAsia="vi-VN"/>
              </w:rPr>
              <w:lastRenderedPageBreak/>
              <w:t>máy tín</w:t>
            </w:r>
            <w:r>
              <w:t xml:space="preserve">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23CC" w:rsidRPr="00A30827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lastRenderedPageBreak/>
              <w:t>(máy tính để bàn +xách tay)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sử dụng hiện tại</w:t>
            </w:r>
          </w:p>
        </w:tc>
      </w:tr>
      <w:tr w:rsidR="000823CC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23CC" w:rsidRPr="00AE2347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khói: ……………………….</w:t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Khác (Cụ thể): ……………………….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đã được trang bị hệ thống </w:t>
      </w:r>
      <w:r>
        <w:rPr>
          <w:rStyle w:val="FontStyle30"/>
          <w:lang w:eastAsia="vi-VN"/>
        </w:rPr>
        <w:t>camera giám sát: 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hệ thống camera giám sát đối với đơn vị: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 đáp ứng: ……………………..</w:t>
      </w:r>
    </w:p>
    <w:p w:rsidR="000823CC" w:rsidRDefault="000823CC" w:rsidP="000823CC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23CC" w:rsidRPr="00894CCF" w:rsidRDefault="000823CC" w:rsidP="000823CC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23CC" w:rsidRP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23CC" w:rsidRPr="00921521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…………………………………….</w:t>
      </w:r>
    </w:p>
    <w:p w:rsidR="000823CC" w:rsidRPr="005357A2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23CC" w:rsidRPr="00537A42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="007D7B52">
        <w:rPr>
          <w:snapToGrid w:val="0"/>
          <w:szCs w:val="26"/>
        </w:rPr>
      </w:r>
      <w:r w:rsidR="007D7B52">
        <w:rPr>
          <w:snapToGrid w:val="0"/>
          <w:szCs w:val="26"/>
        </w:rPr>
        <w:fldChar w:fldCharType="separate"/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</w:t>
      </w:r>
      <w:r w:rsidRPr="00B778C1">
        <w:rPr>
          <w:rStyle w:val="FontStyle30"/>
          <w:lang w:eastAsia="vi-VN"/>
        </w:rPr>
        <w:t xml:space="preserve">chuyên trách CNTT của đơn vị (phòng/ tổ CNTT) thuộc hệ thống CNTT của các </w:t>
      </w:r>
      <w:r w:rsidR="00B778C1">
        <w:rPr>
          <w:rStyle w:val="FontStyle30"/>
          <w:lang w:eastAsia="vi-VN"/>
        </w:rPr>
        <w:t>Trường học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1359"/>
        <w:gridCol w:w="1105"/>
        <w:gridCol w:w="2871"/>
        <w:gridCol w:w="1116"/>
        <w:gridCol w:w="2120"/>
      </w:tblGrid>
      <w:tr w:rsidR="00B579F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Tên trường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cán bộ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</w:tr>
      <w:tr w:rsidR="00B579F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A322FA" w:rsidRPr="00900C4E" w:rsidRDefault="00A322FA" w:rsidP="00A322FA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</w:t>
      </w:r>
      <w:r>
        <w:rPr>
          <w:sz w:val="26"/>
          <w:szCs w:val="26"/>
        </w:rPr>
        <w:t xml:space="preserve"> SÁT CHỨC NĂNG</w:t>
      </w:r>
      <w:r w:rsidR="00E63BBD">
        <w:rPr>
          <w:sz w:val="26"/>
          <w:szCs w:val="26"/>
        </w:rPr>
        <w:t>, CƠ CẤU TỔ CHỨC</w:t>
      </w:r>
      <w:r>
        <w:rPr>
          <w:sz w:val="26"/>
          <w:szCs w:val="26"/>
        </w:rPr>
        <w:t xml:space="preserve"> CỦA PHÒNG QUẢN LÝ – ĐIỀU HÀNH GIÁO DỤC HIỆN TẠI</w:t>
      </w:r>
    </w:p>
    <w:p w:rsidR="00080029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tại của Sở </w:t>
      </w:r>
      <w:r w:rsidR="002C16D3">
        <w:rPr>
          <w:rStyle w:val="FontStyle30"/>
          <w:b w:val="0"/>
          <w:lang w:eastAsia="vi-VN"/>
        </w:rPr>
        <w:t>Lao Động Thương Binh Xã Hội</w:t>
      </w:r>
      <w:r>
        <w:rPr>
          <w:rStyle w:val="FontStyle30"/>
          <w:b w:val="0"/>
          <w:lang w:eastAsia="vi-VN"/>
        </w:rPr>
        <w:t>: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lastRenderedPageBreak/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</w:t>
      </w:r>
      <w:r w:rsidR="00BD29EF">
        <w:rPr>
          <w:rStyle w:val="FontStyle30"/>
          <w:b w:val="0"/>
          <w:lang w:eastAsia="vi-VN"/>
        </w:rPr>
        <w:t>p Phòng dạy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cấp Trườ</w:t>
      </w:r>
      <w:r w:rsidR="00BD29EF">
        <w:rPr>
          <w:rStyle w:val="FontStyle30"/>
          <w:b w:val="0"/>
          <w:lang w:eastAsia="vi-VN"/>
        </w:rPr>
        <w:t>ng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Pr="00A322FA" w:rsidRDefault="00A322FA" w:rsidP="00A322FA">
      <w:pPr>
        <w:pStyle w:val="BodyText"/>
        <w:rPr>
          <w:lang w:eastAsia="vi-VN"/>
        </w:rPr>
      </w:pPr>
    </w:p>
    <w:p w:rsidR="00A322FA" w:rsidRPr="00A322FA" w:rsidRDefault="00A322FA" w:rsidP="00A322FA">
      <w:pPr>
        <w:pStyle w:val="BodyText"/>
        <w:rPr>
          <w:lang w:eastAsia="vi-VN"/>
        </w:rPr>
      </w:pPr>
    </w:p>
    <w:sectPr w:rsidR="00A322FA" w:rsidRPr="00A322FA" w:rsidSect="00CF53CC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D36" w:rsidRDefault="00B36D36">
      <w:r>
        <w:separator/>
      </w:r>
    </w:p>
  </w:endnote>
  <w:endnote w:type="continuationSeparator" w:id="0">
    <w:p w:rsidR="00B36D36" w:rsidRDefault="00B3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52" w:rsidRDefault="007D7B52" w:rsidP="008025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52" w:rsidRDefault="007D7B52" w:rsidP="00E76299">
    <w:pPr>
      <w:pStyle w:val="Footer"/>
      <w:jc w:val="right"/>
    </w:pPr>
    <w:r>
      <w:rPr>
        <w:rStyle w:val="PageNumber"/>
      </w:rPr>
      <w:t>Trang</w:t>
    </w:r>
    <w:r w:rsidRPr="00304D21">
      <w:rPr>
        <w:rStyle w:val="PageNumber"/>
      </w:rPr>
      <w:t xml:space="preserve"> 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PAGE </w:instrText>
    </w:r>
    <w:r w:rsidRPr="00304D21">
      <w:rPr>
        <w:rStyle w:val="PageNumber"/>
      </w:rPr>
      <w:fldChar w:fldCharType="separate"/>
    </w:r>
    <w:r w:rsidR="00B26938">
      <w:rPr>
        <w:rStyle w:val="PageNumber"/>
        <w:noProof/>
      </w:rPr>
      <w:t>21</w:t>
    </w:r>
    <w:r w:rsidRPr="00304D21">
      <w:rPr>
        <w:rStyle w:val="PageNumber"/>
      </w:rPr>
      <w:fldChar w:fldCharType="end"/>
    </w:r>
    <w:r>
      <w:rPr>
        <w:rStyle w:val="PageNumber"/>
      </w:rPr>
      <w:t>/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NUMPAGES </w:instrText>
    </w:r>
    <w:r w:rsidRPr="00304D21">
      <w:rPr>
        <w:rStyle w:val="PageNumber"/>
      </w:rPr>
      <w:fldChar w:fldCharType="separate"/>
    </w:r>
    <w:r w:rsidR="00B26938">
      <w:rPr>
        <w:rStyle w:val="PageNumber"/>
        <w:noProof/>
      </w:rPr>
      <w:t>23</w:t>
    </w:r>
    <w:r w:rsidRPr="00304D21">
      <w:rPr>
        <w:rStyle w:val="PageNumber"/>
      </w:rPr>
      <w:fldChar w:fldCharType="end"/>
    </w:r>
  </w:p>
  <w:p w:rsidR="007D7B52" w:rsidRDefault="007D7B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D36" w:rsidRDefault="00B36D36">
      <w:r>
        <w:separator/>
      </w:r>
    </w:p>
  </w:footnote>
  <w:footnote w:type="continuationSeparator" w:id="0">
    <w:p w:rsidR="00B36D36" w:rsidRDefault="00B36D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52" w:rsidRPr="009C64FF" w:rsidRDefault="007D7B52">
    <w:pPr>
      <w:pStyle w:val="Header"/>
      <w:rPr>
        <w:i/>
      </w:rPr>
    </w:pPr>
    <w:r w:rsidRPr="009C64FF">
      <w:rPr>
        <w:i/>
      </w:rPr>
      <w:t>Phiếu khảo sát dự án “</w:t>
    </w:r>
    <w:r>
      <w:rPr>
        <w:i/>
      </w:rPr>
      <w:t>Giải pháp đồng bộ xây dựng trung tâm điều hành và trường nghề thông minh, đáp ứng nhu cầu xã hội của Thành Phố Hồ Chí Minh”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B62"/>
      </v:shape>
    </w:pict>
  </w:numPicBullet>
  <w:abstractNum w:abstractNumId="0">
    <w:nsid w:val="05E66CCF"/>
    <w:multiLevelType w:val="hybridMultilevel"/>
    <w:tmpl w:val="1CAAF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1A70"/>
    <w:multiLevelType w:val="hybridMultilevel"/>
    <w:tmpl w:val="E4367708"/>
    <w:lvl w:ilvl="0" w:tplc="D0D890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2B841D5"/>
    <w:multiLevelType w:val="singleLevel"/>
    <w:tmpl w:val="8AD4866A"/>
    <w:lvl w:ilvl="0">
      <w:start w:val="1"/>
      <w:numFmt w:val="decimal"/>
      <w:pStyle w:val="Reference"/>
      <w:lvlText w:val="[R%1]"/>
      <w:lvlJc w:val="left"/>
      <w:pPr>
        <w:tabs>
          <w:tab w:val="num" w:pos="1004"/>
        </w:tabs>
        <w:ind w:left="1004" w:hanging="720"/>
      </w:pPr>
      <w:rPr>
        <w:rFonts w:hint="default"/>
      </w:rPr>
    </w:lvl>
  </w:abstractNum>
  <w:abstractNum w:abstractNumId="3">
    <w:nsid w:val="13E73029"/>
    <w:multiLevelType w:val="multilevel"/>
    <w:tmpl w:val="5538B984"/>
    <w:lvl w:ilvl="0">
      <w:start w:val="1"/>
      <w:numFmt w:val="upperLetter"/>
      <w:pStyle w:val="Annex1"/>
      <w:suff w:val="space"/>
      <w:lvlText w:val="Phụ lục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nnex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nnex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19EC389B"/>
    <w:multiLevelType w:val="hybridMultilevel"/>
    <w:tmpl w:val="A0E2717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05420"/>
    <w:multiLevelType w:val="multilevel"/>
    <w:tmpl w:val="4FF26146"/>
    <w:lvl w:ilvl="0">
      <w:start w:val="1"/>
      <w:numFmt w:val="bullet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Restart w:val="0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2">
      <w:start w:val="1"/>
      <w:numFmt w:val="bullet"/>
      <w:pStyle w:val="ListBullet2"/>
      <w:lvlText w:val=""/>
      <w:lvlJc w:val="left"/>
      <w:pPr>
        <w:tabs>
          <w:tab w:val="num" w:pos="720"/>
        </w:tabs>
        <w:ind w:left="1077" w:hanging="357"/>
      </w:pPr>
      <w:rPr>
        <w:rFonts w:ascii="Wingdings" w:hAnsi="Wingdings" w:hint="default"/>
      </w:rPr>
    </w:lvl>
    <w:lvl w:ilvl="3">
      <w:start w:val="1"/>
      <w:numFmt w:val="bullet"/>
      <w:pStyle w:val="ListBullet3"/>
      <w:lvlText w:val=""/>
      <w:lvlJc w:val="left"/>
      <w:pPr>
        <w:tabs>
          <w:tab w:val="num" w:pos="1077"/>
        </w:tabs>
        <w:ind w:left="1440" w:hanging="363"/>
      </w:pPr>
      <w:rPr>
        <w:rFonts w:ascii="Wingdings 2" w:hAnsi="Wingdings 2" w:hint="default"/>
      </w:rPr>
    </w:lvl>
    <w:lvl w:ilvl="4">
      <w:start w:val="1"/>
      <w:numFmt w:val="bullet"/>
      <w:pStyle w:val="ListBullet4"/>
      <w:lvlText w:val="o"/>
      <w:lvlJc w:val="left"/>
      <w:pPr>
        <w:tabs>
          <w:tab w:val="num" w:pos="1440"/>
        </w:tabs>
        <w:ind w:left="1797" w:hanging="357"/>
      </w:pPr>
      <w:rPr>
        <w:rFonts w:ascii="Courier New" w:hAnsi="Courier New" w:hint="default"/>
      </w:rPr>
    </w:lvl>
    <w:lvl w:ilvl="5">
      <w:start w:val="1"/>
      <w:numFmt w:val="bullet"/>
      <w:pStyle w:val="ListBullet5"/>
      <w:lvlText w:val="-"/>
      <w:lvlJc w:val="left"/>
      <w:pPr>
        <w:tabs>
          <w:tab w:val="num" w:pos="1797"/>
        </w:tabs>
        <w:ind w:left="2160" w:hanging="363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517" w:hanging="357"/>
      </w:pPr>
      <w:rPr>
        <w:rFonts w:ascii="Courier New" w:hAnsi="Courier New" w:hint="default"/>
      </w:rPr>
    </w:lvl>
    <w:lvl w:ilvl="7">
      <w:start w:val="1"/>
      <w:numFmt w:val="decimal"/>
      <w:lvlText w:val="%2.%3.%4.%5.%6.%7.%8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decimal"/>
      <w:lvlText w:val="%2.%3.%4.%5.%6.%7.%9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6">
    <w:nsid w:val="268A47F2"/>
    <w:multiLevelType w:val="hybridMultilevel"/>
    <w:tmpl w:val="F2DED44A"/>
    <w:lvl w:ilvl="0" w:tplc="7CA2DA30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83706AD"/>
    <w:multiLevelType w:val="hybridMultilevel"/>
    <w:tmpl w:val="99B2B4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09E3"/>
    <w:multiLevelType w:val="hybridMultilevel"/>
    <w:tmpl w:val="1358552C"/>
    <w:lvl w:ilvl="0" w:tplc="CDEC71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BF22981"/>
    <w:multiLevelType w:val="hybridMultilevel"/>
    <w:tmpl w:val="A2121004"/>
    <w:lvl w:ilvl="0" w:tplc="839CA1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D9975B5"/>
    <w:multiLevelType w:val="hybridMultilevel"/>
    <w:tmpl w:val="DA84A3DE"/>
    <w:lvl w:ilvl="0" w:tplc="76FAB74E">
      <w:start w:val="1"/>
      <w:numFmt w:val="bullet"/>
      <w:pStyle w:val="ListDash"/>
      <w:lvlText w:val="–"/>
      <w:lvlJc w:val="left"/>
      <w:pPr>
        <w:tabs>
          <w:tab w:val="num" w:pos="357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A00C99"/>
    <w:multiLevelType w:val="hybridMultilevel"/>
    <w:tmpl w:val="E61EA1B0"/>
    <w:lvl w:ilvl="0" w:tplc="C0260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75D3A6F"/>
    <w:multiLevelType w:val="multilevel"/>
    <w:tmpl w:val="E3CC944A"/>
    <w:lvl w:ilvl="0">
      <w:start w:val="1"/>
      <w:numFmt w:val="decimal"/>
      <w:pStyle w:val="TableNumber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suff w:val="space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suff w:val="space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AA03D8E"/>
    <w:multiLevelType w:val="hybridMultilevel"/>
    <w:tmpl w:val="CBAE7870"/>
    <w:lvl w:ilvl="0" w:tplc="CD409534">
      <w:start w:val="1"/>
      <w:numFmt w:val="bullet"/>
      <w:pStyle w:val="tvs01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D91283"/>
    <w:multiLevelType w:val="multilevel"/>
    <w:tmpl w:val="8D8CDED8"/>
    <w:lvl w:ilvl="0">
      <w:start w:val="1"/>
      <w:numFmt w:val="decimal"/>
      <w:pStyle w:val="List"/>
      <w:lvlText w:val="%1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pStyle w:val="List"/>
      <w:suff w:val="space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Letter"/>
      <w:pStyle w:val="List2"/>
      <w:suff w:val="space"/>
      <w:lvlText w:val="%3."/>
      <w:lvlJc w:val="left"/>
      <w:pPr>
        <w:ind w:left="1077" w:hanging="357"/>
      </w:pPr>
      <w:rPr>
        <w:rFonts w:hint="default"/>
      </w:rPr>
    </w:lvl>
    <w:lvl w:ilvl="3">
      <w:start w:val="1"/>
      <w:numFmt w:val="lowerRoman"/>
      <w:pStyle w:val="List3"/>
      <w:suff w:val="space"/>
      <w:lvlText w:val="%4."/>
      <w:lvlJc w:val="left"/>
      <w:pPr>
        <w:ind w:left="1440" w:hanging="363"/>
      </w:pPr>
      <w:rPr>
        <w:rFonts w:hint="default"/>
      </w:rPr>
    </w:lvl>
    <w:lvl w:ilvl="4">
      <w:start w:val="1"/>
      <w:numFmt w:val="lowerLetter"/>
      <w:pStyle w:val="List4"/>
      <w:suff w:val="space"/>
      <w:lvlText w:val="(%5)"/>
      <w:lvlJc w:val="left"/>
      <w:pPr>
        <w:ind w:left="1797" w:hanging="357"/>
      </w:pPr>
      <w:rPr>
        <w:rFonts w:hint="default"/>
      </w:rPr>
    </w:lvl>
    <w:lvl w:ilvl="5">
      <w:start w:val="1"/>
      <w:numFmt w:val="lowerRoman"/>
      <w:pStyle w:val="List5"/>
      <w:suff w:val="space"/>
      <w:lvlText w:val="(%6)"/>
      <w:lvlJc w:val="left"/>
      <w:pPr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15">
    <w:nsid w:val="42BF57F7"/>
    <w:multiLevelType w:val="singleLevel"/>
    <w:tmpl w:val="65F27F34"/>
    <w:lvl w:ilvl="0">
      <w:start w:val="1"/>
      <w:numFmt w:val="none"/>
      <w:pStyle w:val="Note"/>
      <w:lvlText w:val="CHÚ Ý -"/>
      <w:lvlJc w:val="left"/>
      <w:pPr>
        <w:tabs>
          <w:tab w:val="num" w:pos="357"/>
        </w:tabs>
        <w:ind w:left="357" w:firstLine="0"/>
      </w:pPr>
      <w:rPr>
        <w:rFonts w:hint="default"/>
        <w:b/>
        <w:i w:val="0"/>
      </w:rPr>
    </w:lvl>
  </w:abstractNum>
  <w:abstractNum w:abstractNumId="16">
    <w:nsid w:val="451575C0"/>
    <w:multiLevelType w:val="hybridMultilevel"/>
    <w:tmpl w:val="27EE2C34"/>
    <w:lvl w:ilvl="0" w:tplc="FFFFFFFF">
      <w:start w:val="1"/>
      <w:numFmt w:val="bullet"/>
      <w:pStyle w:val="gian2"/>
      <w:lvlText w:val=""/>
      <w:lvlJc w:val="left"/>
      <w:pPr>
        <w:ind w:left="8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965" w:hanging="885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A99458D"/>
    <w:multiLevelType w:val="hybridMultilevel"/>
    <w:tmpl w:val="1FA20B60"/>
    <w:lvl w:ilvl="0" w:tplc="EA7413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D9E1B4E"/>
    <w:multiLevelType w:val="hybridMultilevel"/>
    <w:tmpl w:val="4DAC2292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724A4287"/>
    <w:multiLevelType w:val="hybridMultilevel"/>
    <w:tmpl w:val="8F86A794"/>
    <w:lvl w:ilvl="0" w:tplc="180618E6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73B64CF6"/>
    <w:multiLevelType w:val="hybridMultilevel"/>
    <w:tmpl w:val="FFB6A148"/>
    <w:lvl w:ilvl="0" w:tplc="FDF6667A">
      <w:start w:val="1"/>
      <w:numFmt w:val="bullet"/>
      <w:pStyle w:val="tvs03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7A833C2A"/>
    <w:multiLevelType w:val="multilevel"/>
    <w:tmpl w:val="D91E0632"/>
    <w:lvl w:ilvl="0">
      <w:start w:val="1"/>
      <w:numFmt w:val="decimal"/>
      <w:pStyle w:val="Heading1"/>
      <w:suff w:val="space"/>
      <w:lvlText w:val="PHẦN %1."/>
      <w:lvlJc w:val="left"/>
      <w:pPr>
        <w:ind w:left="1257" w:hanging="357"/>
      </w:pPr>
      <w:rPr>
        <w:rFonts w:ascii="Times New Roman" w:hAnsi="Times New Roman" w:hint="default"/>
        <w:sz w:val="26"/>
        <w:szCs w:val="26"/>
      </w:rPr>
    </w:lvl>
    <w:lvl w:ilvl="1">
      <w:start w:val="1"/>
      <w:numFmt w:val="upperRoman"/>
      <w:pStyle w:val="Heading2"/>
      <w:suff w:val="space"/>
      <w:lvlText w:val="%2."/>
      <w:lvlJc w:val="left"/>
      <w:pPr>
        <w:ind w:left="357" w:hanging="357"/>
      </w:pPr>
      <w:rPr>
        <w:rFonts w:hint="default"/>
        <w:i w:val="0"/>
      </w:rPr>
    </w:lvl>
    <w:lvl w:ilvl="2">
      <w:start w:val="1"/>
      <w:numFmt w:val="decimal"/>
      <w:pStyle w:val="Heading3"/>
      <w:suff w:val="space"/>
      <w:lvlText w:val="%3."/>
      <w:lvlJc w:val="left"/>
      <w:pPr>
        <w:ind w:left="62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suff w:val="space"/>
      <w:lvlText w:val="%3.%4."/>
      <w:lvlJc w:val="left"/>
      <w:pPr>
        <w:ind w:left="807" w:hanging="357"/>
      </w:pPr>
      <w:rPr>
        <w:rFonts w:ascii="Times New Roman" w:hAnsi="Times New Roman" w:cs="Times New Roman"/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suff w:val="space"/>
      <w:lvlText w:val="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pStyle w:val="Heading6"/>
      <w:suff w:val="space"/>
      <w:lvlText w:val="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pStyle w:val="Heading7"/>
      <w:suff w:val="space"/>
      <w:lvlText w:val="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pStyle w:val="Heading8"/>
      <w:suff w:val="space"/>
      <w:lvlText w:val="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pStyle w:val="Heading9"/>
      <w:suff w:val="space"/>
      <w:lvlText w:val="%3.%4.%5.%6.%7.%8.%9"/>
      <w:lvlJc w:val="left"/>
      <w:pPr>
        <w:ind w:left="357" w:hanging="357"/>
      </w:pPr>
      <w:rPr>
        <w:rFonts w:hint="default"/>
      </w:rPr>
    </w:lvl>
  </w:abstractNum>
  <w:abstractNum w:abstractNumId="22">
    <w:nsid w:val="7E9B60EF"/>
    <w:multiLevelType w:val="hybridMultilevel"/>
    <w:tmpl w:val="D7765E14"/>
    <w:lvl w:ilvl="0" w:tplc="717AF52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21"/>
  </w:num>
  <w:num w:numId="9">
    <w:abstractNumId w:val="16"/>
  </w:num>
  <w:num w:numId="10">
    <w:abstractNumId w:val="13"/>
  </w:num>
  <w:num w:numId="11">
    <w:abstractNumId w:val="20"/>
  </w:num>
  <w:num w:numId="12">
    <w:abstractNumId w:val="6"/>
  </w:num>
  <w:num w:numId="13">
    <w:abstractNumId w:val="22"/>
  </w:num>
  <w:num w:numId="14">
    <w:abstractNumId w:val="8"/>
  </w:num>
  <w:num w:numId="15">
    <w:abstractNumId w:val="19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7"/>
  </w:num>
  <w:num w:numId="21">
    <w:abstractNumId w:val="18"/>
  </w:num>
  <w:num w:numId="22">
    <w:abstractNumId w:val="11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activeWritingStyle w:appName="MSWord" w:lang="en-US" w:vendorID="64" w:dllVersion="6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57"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B01BB"/>
    <w:rsid w:val="00001272"/>
    <w:rsid w:val="00002BE2"/>
    <w:rsid w:val="000038EE"/>
    <w:rsid w:val="00006983"/>
    <w:rsid w:val="000115F8"/>
    <w:rsid w:val="000120F8"/>
    <w:rsid w:val="0001410C"/>
    <w:rsid w:val="00015898"/>
    <w:rsid w:val="00016489"/>
    <w:rsid w:val="00017032"/>
    <w:rsid w:val="000206BF"/>
    <w:rsid w:val="00024987"/>
    <w:rsid w:val="000249DA"/>
    <w:rsid w:val="000263D5"/>
    <w:rsid w:val="00027B33"/>
    <w:rsid w:val="00027E1A"/>
    <w:rsid w:val="000315FD"/>
    <w:rsid w:val="00031DC5"/>
    <w:rsid w:val="00035E52"/>
    <w:rsid w:val="000373BD"/>
    <w:rsid w:val="00046C35"/>
    <w:rsid w:val="00053659"/>
    <w:rsid w:val="00054C5C"/>
    <w:rsid w:val="00055080"/>
    <w:rsid w:val="00057A0B"/>
    <w:rsid w:val="00061E7F"/>
    <w:rsid w:val="000622B5"/>
    <w:rsid w:val="0006460F"/>
    <w:rsid w:val="000651BC"/>
    <w:rsid w:val="0006578D"/>
    <w:rsid w:val="0007143C"/>
    <w:rsid w:val="00073096"/>
    <w:rsid w:val="00074E06"/>
    <w:rsid w:val="00075464"/>
    <w:rsid w:val="0007564D"/>
    <w:rsid w:val="00075E9C"/>
    <w:rsid w:val="00080029"/>
    <w:rsid w:val="00080731"/>
    <w:rsid w:val="00080AE7"/>
    <w:rsid w:val="00080DC3"/>
    <w:rsid w:val="000823CC"/>
    <w:rsid w:val="00083148"/>
    <w:rsid w:val="00083B4F"/>
    <w:rsid w:val="0008449D"/>
    <w:rsid w:val="00084C51"/>
    <w:rsid w:val="000868AF"/>
    <w:rsid w:val="00091D87"/>
    <w:rsid w:val="00094E0E"/>
    <w:rsid w:val="0009629E"/>
    <w:rsid w:val="00097483"/>
    <w:rsid w:val="000978C2"/>
    <w:rsid w:val="000A0F96"/>
    <w:rsid w:val="000A334C"/>
    <w:rsid w:val="000A5FAC"/>
    <w:rsid w:val="000A6E50"/>
    <w:rsid w:val="000A7218"/>
    <w:rsid w:val="000A7660"/>
    <w:rsid w:val="000B1A99"/>
    <w:rsid w:val="000B28B1"/>
    <w:rsid w:val="000B4ABD"/>
    <w:rsid w:val="000C1614"/>
    <w:rsid w:val="000C1E32"/>
    <w:rsid w:val="000C2AED"/>
    <w:rsid w:val="000C4641"/>
    <w:rsid w:val="000C4F26"/>
    <w:rsid w:val="000C7CF0"/>
    <w:rsid w:val="000D2609"/>
    <w:rsid w:val="000D3C5C"/>
    <w:rsid w:val="000D4725"/>
    <w:rsid w:val="000D5455"/>
    <w:rsid w:val="000D5F19"/>
    <w:rsid w:val="000D69E3"/>
    <w:rsid w:val="000E212D"/>
    <w:rsid w:val="000E21F3"/>
    <w:rsid w:val="000E59CD"/>
    <w:rsid w:val="000E6FAF"/>
    <w:rsid w:val="000E7142"/>
    <w:rsid w:val="000F0262"/>
    <w:rsid w:val="000F0DD3"/>
    <w:rsid w:val="000F24DD"/>
    <w:rsid w:val="000F30F1"/>
    <w:rsid w:val="000F5316"/>
    <w:rsid w:val="000F54EA"/>
    <w:rsid w:val="000F5D0A"/>
    <w:rsid w:val="000F5DEE"/>
    <w:rsid w:val="000F69ED"/>
    <w:rsid w:val="000F78F3"/>
    <w:rsid w:val="00100F32"/>
    <w:rsid w:val="00103539"/>
    <w:rsid w:val="001049C5"/>
    <w:rsid w:val="00106ABD"/>
    <w:rsid w:val="00106EEA"/>
    <w:rsid w:val="00107062"/>
    <w:rsid w:val="00107724"/>
    <w:rsid w:val="00110EF0"/>
    <w:rsid w:val="00112E23"/>
    <w:rsid w:val="00113514"/>
    <w:rsid w:val="001168A6"/>
    <w:rsid w:val="001170CC"/>
    <w:rsid w:val="00117A81"/>
    <w:rsid w:val="001200EF"/>
    <w:rsid w:val="00120998"/>
    <w:rsid w:val="0012149C"/>
    <w:rsid w:val="00123BD0"/>
    <w:rsid w:val="00125FDA"/>
    <w:rsid w:val="00127BEE"/>
    <w:rsid w:val="00131D80"/>
    <w:rsid w:val="00131E95"/>
    <w:rsid w:val="001330CC"/>
    <w:rsid w:val="001335E6"/>
    <w:rsid w:val="00133944"/>
    <w:rsid w:val="00134240"/>
    <w:rsid w:val="0013524A"/>
    <w:rsid w:val="001359F8"/>
    <w:rsid w:val="00135FF4"/>
    <w:rsid w:val="00137194"/>
    <w:rsid w:val="00137982"/>
    <w:rsid w:val="00143551"/>
    <w:rsid w:val="00143958"/>
    <w:rsid w:val="00145FF5"/>
    <w:rsid w:val="001462D7"/>
    <w:rsid w:val="00146518"/>
    <w:rsid w:val="00146645"/>
    <w:rsid w:val="00147D5D"/>
    <w:rsid w:val="00150B37"/>
    <w:rsid w:val="00152C6C"/>
    <w:rsid w:val="0015454D"/>
    <w:rsid w:val="00154C0A"/>
    <w:rsid w:val="00154FD9"/>
    <w:rsid w:val="001618BA"/>
    <w:rsid w:val="00161C4B"/>
    <w:rsid w:val="00164A24"/>
    <w:rsid w:val="00165BE0"/>
    <w:rsid w:val="00166B2A"/>
    <w:rsid w:val="00170DB9"/>
    <w:rsid w:val="0017220B"/>
    <w:rsid w:val="001759B1"/>
    <w:rsid w:val="00176A28"/>
    <w:rsid w:val="00182F40"/>
    <w:rsid w:val="00184215"/>
    <w:rsid w:val="00186420"/>
    <w:rsid w:val="00191101"/>
    <w:rsid w:val="00192F15"/>
    <w:rsid w:val="00195941"/>
    <w:rsid w:val="00195D24"/>
    <w:rsid w:val="001A0463"/>
    <w:rsid w:val="001A2D51"/>
    <w:rsid w:val="001B1DCD"/>
    <w:rsid w:val="001B2B0E"/>
    <w:rsid w:val="001B3722"/>
    <w:rsid w:val="001B6944"/>
    <w:rsid w:val="001B6C92"/>
    <w:rsid w:val="001C1FC5"/>
    <w:rsid w:val="001C6FA4"/>
    <w:rsid w:val="001C7DD6"/>
    <w:rsid w:val="001E0307"/>
    <w:rsid w:val="001E0C81"/>
    <w:rsid w:val="001E27CF"/>
    <w:rsid w:val="001E4E82"/>
    <w:rsid w:val="001F0268"/>
    <w:rsid w:val="001F02E5"/>
    <w:rsid w:val="001F422C"/>
    <w:rsid w:val="001F51BC"/>
    <w:rsid w:val="001F6097"/>
    <w:rsid w:val="001F6A0C"/>
    <w:rsid w:val="001F6FD9"/>
    <w:rsid w:val="00201D9A"/>
    <w:rsid w:val="0020227E"/>
    <w:rsid w:val="0020778D"/>
    <w:rsid w:val="00210A09"/>
    <w:rsid w:val="0021122C"/>
    <w:rsid w:val="0021312F"/>
    <w:rsid w:val="00214944"/>
    <w:rsid w:val="00215D69"/>
    <w:rsid w:val="00216100"/>
    <w:rsid w:val="00223B30"/>
    <w:rsid w:val="00224570"/>
    <w:rsid w:val="00225445"/>
    <w:rsid w:val="0022638C"/>
    <w:rsid w:val="00226C7F"/>
    <w:rsid w:val="00230011"/>
    <w:rsid w:val="002315FB"/>
    <w:rsid w:val="00231D9A"/>
    <w:rsid w:val="002340D2"/>
    <w:rsid w:val="00235E36"/>
    <w:rsid w:val="0023607E"/>
    <w:rsid w:val="00236E5D"/>
    <w:rsid w:val="0024061D"/>
    <w:rsid w:val="00241F38"/>
    <w:rsid w:val="002439DB"/>
    <w:rsid w:val="0024660B"/>
    <w:rsid w:val="002470A6"/>
    <w:rsid w:val="0025050D"/>
    <w:rsid w:val="0025088B"/>
    <w:rsid w:val="002562E3"/>
    <w:rsid w:val="002578EA"/>
    <w:rsid w:val="00265496"/>
    <w:rsid w:val="0026699C"/>
    <w:rsid w:val="00266C9B"/>
    <w:rsid w:val="00266E39"/>
    <w:rsid w:val="0026705B"/>
    <w:rsid w:val="002674FA"/>
    <w:rsid w:val="0027275B"/>
    <w:rsid w:val="00275975"/>
    <w:rsid w:val="00280803"/>
    <w:rsid w:val="00282D8E"/>
    <w:rsid w:val="002860C8"/>
    <w:rsid w:val="00286638"/>
    <w:rsid w:val="002916D1"/>
    <w:rsid w:val="00291D90"/>
    <w:rsid w:val="002927D6"/>
    <w:rsid w:val="002943C0"/>
    <w:rsid w:val="002A591D"/>
    <w:rsid w:val="002A77EB"/>
    <w:rsid w:val="002B0046"/>
    <w:rsid w:val="002B55D5"/>
    <w:rsid w:val="002B63CD"/>
    <w:rsid w:val="002B7D9C"/>
    <w:rsid w:val="002C03CB"/>
    <w:rsid w:val="002C16D3"/>
    <w:rsid w:val="002C2430"/>
    <w:rsid w:val="002C2B16"/>
    <w:rsid w:val="002C48E9"/>
    <w:rsid w:val="002C5729"/>
    <w:rsid w:val="002C583B"/>
    <w:rsid w:val="002C67E4"/>
    <w:rsid w:val="002C6DA0"/>
    <w:rsid w:val="002C7BD2"/>
    <w:rsid w:val="002E0215"/>
    <w:rsid w:val="002E1BBC"/>
    <w:rsid w:val="002E350F"/>
    <w:rsid w:val="002E6AFE"/>
    <w:rsid w:val="002F1C5B"/>
    <w:rsid w:val="002F1FB1"/>
    <w:rsid w:val="002F586D"/>
    <w:rsid w:val="002F7CB1"/>
    <w:rsid w:val="003011CE"/>
    <w:rsid w:val="00301691"/>
    <w:rsid w:val="00302972"/>
    <w:rsid w:val="00302D63"/>
    <w:rsid w:val="00302E44"/>
    <w:rsid w:val="00303B9F"/>
    <w:rsid w:val="00304D21"/>
    <w:rsid w:val="00304E03"/>
    <w:rsid w:val="00304F31"/>
    <w:rsid w:val="003053CD"/>
    <w:rsid w:val="003055A0"/>
    <w:rsid w:val="00310973"/>
    <w:rsid w:val="00310A52"/>
    <w:rsid w:val="00312135"/>
    <w:rsid w:val="00313CD1"/>
    <w:rsid w:val="00314FB6"/>
    <w:rsid w:val="00315B3B"/>
    <w:rsid w:val="0031602F"/>
    <w:rsid w:val="00316A17"/>
    <w:rsid w:val="00320630"/>
    <w:rsid w:val="00320B77"/>
    <w:rsid w:val="00321AD8"/>
    <w:rsid w:val="00321CC7"/>
    <w:rsid w:val="00321E22"/>
    <w:rsid w:val="00324AEE"/>
    <w:rsid w:val="00324CBE"/>
    <w:rsid w:val="00325335"/>
    <w:rsid w:val="00325E42"/>
    <w:rsid w:val="00332926"/>
    <w:rsid w:val="003336A6"/>
    <w:rsid w:val="00334EE6"/>
    <w:rsid w:val="0033646D"/>
    <w:rsid w:val="003370E6"/>
    <w:rsid w:val="00340B60"/>
    <w:rsid w:val="00341351"/>
    <w:rsid w:val="00342013"/>
    <w:rsid w:val="0034396A"/>
    <w:rsid w:val="00346829"/>
    <w:rsid w:val="003504CE"/>
    <w:rsid w:val="00350C73"/>
    <w:rsid w:val="0035100C"/>
    <w:rsid w:val="00351B7B"/>
    <w:rsid w:val="00351C38"/>
    <w:rsid w:val="00351E21"/>
    <w:rsid w:val="0035324B"/>
    <w:rsid w:val="00355279"/>
    <w:rsid w:val="0036018F"/>
    <w:rsid w:val="00360AB6"/>
    <w:rsid w:val="003614D4"/>
    <w:rsid w:val="003617BB"/>
    <w:rsid w:val="00361EB8"/>
    <w:rsid w:val="00363074"/>
    <w:rsid w:val="003658E7"/>
    <w:rsid w:val="00366E8D"/>
    <w:rsid w:val="00366F9C"/>
    <w:rsid w:val="00370837"/>
    <w:rsid w:val="00374423"/>
    <w:rsid w:val="0037444A"/>
    <w:rsid w:val="003744F5"/>
    <w:rsid w:val="00375295"/>
    <w:rsid w:val="00377ED3"/>
    <w:rsid w:val="00381F93"/>
    <w:rsid w:val="00382D14"/>
    <w:rsid w:val="0038303F"/>
    <w:rsid w:val="00383065"/>
    <w:rsid w:val="00384A37"/>
    <w:rsid w:val="00385008"/>
    <w:rsid w:val="00391035"/>
    <w:rsid w:val="0039184B"/>
    <w:rsid w:val="00392B82"/>
    <w:rsid w:val="003965A8"/>
    <w:rsid w:val="003A2BCC"/>
    <w:rsid w:val="003A6372"/>
    <w:rsid w:val="003B0296"/>
    <w:rsid w:val="003B1AA4"/>
    <w:rsid w:val="003B2A91"/>
    <w:rsid w:val="003C2E46"/>
    <w:rsid w:val="003C39CB"/>
    <w:rsid w:val="003C3F7A"/>
    <w:rsid w:val="003C58C9"/>
    <w:rsid w:val="003C699E"/>
    <w:rsid w:val="003C7380"/>
    <w:rsid w:val="003D0714"/>
    <w:rsid w:val="003D3986"/>
    <w:rsid w:val="003D4C47"/>
    <w:rsid w:val="003D636A"/>
    <w:rsid w:val="003D6860"/>
    <w:rsid w:val="003D6C06"/>
    <w:rsid w:val="003D7BAD"/>
    <w:rsid w:val="003D7F6F"/>
    <w:rsid w:val="003E0D45"/>
    <w:rsid w:val="003E1567"/>
    <w:rsid w:val="003E1670"/>
    <w:rsid w:val="003E406C"/>
    <w:rsid w:val="003E657C"/>
    <w:rsid w:val="003F0685"/>
    <w:rsid w:val="003F3454"/>
    <w:rsid w:val="003F7964"/>
    <w:rsid w:val="003F7BA6"/>
    <w:rsid w:val="004007C1"/>
    <w:rsid w:val="00403F77"/>
    <w:rsid w:val="0040711D"/>
    <w:rsid w:val="00407834"/>
    <w:rsid w:val="00411DCB"/>
    <w:rsid w:val="00413436"/>
    <w:rsid w:val="00413E4A"/>
    <w:rsid w:val="004164E7"/>
    <w:rsid w:val="0041684E"/>
    <w:rsid w:val="0042269B"/>
    <w:rsid w:val="00423B9B"/>
    <w:rsid w:val="00424BAA"/>
    <w:rsid w:val="00424D30"/>
    <w:rsid w:val="004253FD"/>
    <w:rsid w:val="00425A64"/>
    <w:rsid w:val="00427FD5"/>
    <w:rsid w:val="00431061"/>
    <w:rsid w:val="00431177"/>
    <w:rsid w:val="00431FD7"/>
    <w:rsid w:val="00432158"/>
    <w:rsid w:val="004340D2"/>
    <w:rsid w:val="0043543C"/>
    <w:rsid w:val="0043585E"/>
    <w:rsid w:val="00440998"/>
    <w:rsid w:val="00441361"/>
    <w:rsid w:val="00442931"/>
    <w:rsid w:val="00442A8C"/>
    <w:rsid w:val="00442B37"/>
    <w:rsid w:val="004455C8"/>
    <w:rsid w:val="004461DD"/>
    <w:rsid w:val="00447796"/>
    <w:rsid w:val="0045158C"/>
    <w:rsid w:val="004518FA"/>
    <w:rsid w:val="004537BC"/>
    <w:rsid w:val="00453E15"/>
    <w:rsid w:val="00454DD5"/>
    <w:rsid w:val="004551A9"/>
    <w:rsid w:val="00456A89"/>
    <w:rsid w:val="00456AAC"/>
    <w:rsid w:val="0045750A"/>
    <w:rsid w:val="00462189"/>
    <w:rsid w:val="00462568"/>
    <w:rsid w:val="004649CF"/>
    <w:rsid w:val="00465CA1"/>
    <w:rsid w:val="00467660"/>
    <w:rsid w:val="0047318E"/>
    <w:rsid w:val="004746CF"/>
    <w:rsid w:val="004754CA"/>
    <w:rsid w:val="004755DB"/>
    <w:rsid w:val="00476508"/>
    <w:rsid w:val="00476EC7"/>
    <w:rsid w:val="004802FD"/>
    <w:rsid w:val="00482FF3"/>
    <w:rsid w:val="00484E1D"/>
    <w:rsid w:val="004866F7"/>
    <w:rsid w:val="0048680E"/>
    <w:rsid w:val="00490DDD"/>
    <w:rsid w:val="00490E30"/>
    <w:rsid w:val="00491D5E"/>
    <w:rsid w:val="00492A76"/>
    <w:rsid w:val="00492E92"/>
    <w:rsid w:val="00492FEB"/>
    <w:rsid w:val="004A07F5"/>
    <w:rsid w:val="004A1B4C"/>
    <w:rsid w:val="004A33AE"/>
    <w:rsid w:val="004A3ECA"/>
    <w:rsid w:val="004A4235"/>
    <w:rsid w:val="004A6B39"/>
    <w:rsid w:val="004A75C1"/>
    <w:rsid w:val="004B0533"/>
    <w:rsid w:val="004B1943"/>
    <w:rsid w:val="004B1DB2"/>
    <w:rsid w:val="004C0AB6"/>
    <w:rsid w:val="004C159C"/>
    <w:rsid w:val="004C2508"/>
    <w:rsid w:val="004C34B5"/>
    <w:rsid w:val="004C3CBD"/>
    <w:rsid w:val="004C4BF0"/>
    <w:rsid w:val="004C5708"/>
    <w:rsid w:val="004C60EF"/>
    <w:rsid w:val="004C6CA5"/>
    <w:rsid w:val="004D0E93"/>
    <w:rsid w:val="004D48B0"/>
    <w:rsid w:val="004D52FC"/>
    <w:rsid w:val="004D6362"/>
    <w:rsid w:val="004D6747"/>
    <w:rsid w:val="004D736B"/>
    <w:rsid w:val="004E04B5"/>
    <w:rsid w:val="004E2CDA"/>
    <w:rsid w:val="004E2E01"/>
    <w:rsid w:val="004E6CE1"/>
    <w:rsid w:val="004E710E"/>
    <w:rsid w:val="004E7393"/>
    <w:rsid w:val="004F3FEF"/>
    <w:rsid w:val="004F441E"/>
    <w:rsid w:val="004F6407"/>
    <w:rsid w:val="00503373"/>
    <w:rsid w:val="00503D78"/>
    <w:rsid w:val="00503E3D"/>
    <w:rsid w:val="00504635"/>
    <w:rsid w:val="00504A6C"/>
    <w:rsid w:val="00504D8F"/>
    <w:rsid w:val="00506000"/>
    <w:rsid w:val="005071EB"/>
    <w:rsid w:val="0050768B"/>
    <w:rsid w:val="00510770"/>
    <w:rsid w:val="00514212"/>
    <w:rsid w:val="00515555"/>
    <w:rsid w:val="00517050"/>
    <w:rsid w:val="005179BF"/>
    <w:rsid w:val="00520366"/>
    <w:rsid w:val="00520915"/>
    <w:rsid w:val="00521364"/>
    <w:rsid w:val="00522D75"/>
    <w:rsid w:val="00522E12"/>
    <w:rsid w:val="0052664E"/>
    <w:rsid w:val="00526E4F"/>
    <w:rsid w:val="005313B7"/>
    <w:rsid w:val="00534620"/>
    <w:rsid w:val="00534A66"/>
    <w:rsid w:val="00534AB5"/>
    <w:rsid w:val="005357A2"/>
    <w:rsid w:val="0053639B"/>
    <w:rsid w:val="00537140"/>
    <w:rsid w:val="00537A42"/>
    <w:rsid w:val="00537FCA"/>
    <w:rsid w:val="00543215"/>
    <w:rsid w:val="005448B9"/>
    <w:rsid w:val="00544976"/>
    <w:rsid w:val="00545817"/>
    <w:rsid w:val="00546DE9"/>
    <w:rsid w:val="00546FBA"/>
    <w:rsid w:val="00551A68"/>
    <w:rsid w:val="00551F4B"/>
    <w:rsid w:val="00552D2A"/>
    <w:rsid w:val="00553F98"/>
    <w:rsid w:val="005543DD"/>
    <w:rsid w:val="0055589C"/>
    <w:rsid w:val="00556C5D"/>
    <w:rsid w:val="005607F9"/>
    <w:rsid w:val="00561F7D"/>
    <w:rsid w:val="00566039"/>
    <w:rsid w:val="00567632"/>
    <w:rsid w:val="00571C3B"/>
    <w:rsid w:val="00571F5F"/>
    <w:rsid w:val="005724C9"/>
    <w:rsid w:val="005771AC"/>
    <w:rsid w:val="00577286"/>
    <w:rsid w:val="0058291A"/>
    <w:rsid w:val="00583EC7"/>
    <w:rsid w:val="0058575F"/>
    <w:rsid w:val="005870D5"/>
    <w:rsid w:val="00587B7D"/>
    <w:rsid w:val="005904F6"/>
    <w:rsid w:val="00591080"/>
    <w:rsid w:val="00591BFA"/>
    <w:rsid w:val="00591F97"/>
    <w:rsid w:val="00592580"/>
    <w:rsid w:val="00592A1B"/>
    <w:rsid w:val="0059321F"/>
    <w:rsid w:val="0059454D"/>
    <w:rsid w:val="00594DAA"/>
    <w:rsid w:val="00594FE9"/>
    <w:rsid w:val="00595D82"/>
    <w:rsid w:val="005967BD"/>
    <w:rsid w:val="005A0A6E"/>
    <w:rsid w:val="005A28CE"/>
    <w:rsid w:val="005A4114"/>
    <w:rsid w:val="005A4D5E"/>
    <w:rsid w:val="005A597F"/>
    <w:rsid w:val="005A5A06"/>
    <w:rsid w:val="005A60D8"/>
    <w:rsid w:val="005A7D3B"/>
    <w:rsid w:val="005B0091"/>
    <w:rsid w:val="005B0504"/>
    <w:rsid w:val="005B1860"/>
    <w:rsid w:val="005B4812"/>
    <w:rsid w:val="005B6500"/>
    <w:rsid w:val="005B652C"/>
    <w:rsid w:val="005C0413"/>
    <w:rsid w:val="005C193C"/>
    <w:rsid w:val="005C3AA8"/>
    <w:rsid w:val="005C4273"/>
    <w:rsid w:val="005C4301"/>
    <w:rsid w:val="005C6C23"/>
    <w:rsid w:val="005D1EEA"/>
    <w:rsid w:val="005D1FDE"/>
    <w:rsid w:val="005D2D08"/>
    <w:rsid w:val="005D3F18"/>
    <w:rsid w:val="005D5A12"/>
    <w:rsid w:val="005D6C36"/>
    <w:rsid w:val="005D7B53"/>
    <w:rsid w:val="005E433F"/>
    <w:rsid w:val="005F09B0"/>
    <w:rsid w:val="005F20CD"/>
    <w:rsid w:val="005F21C1"/>
    <w:rsid w:val="005F2A51"/>
    <w:rsid w:val="005F3337"/>
    <w:rsid w:val="005F59CE"/>
    <w:rsid w:val="005F6C9F"/>
    <w:rsid w:val="00602DBA"/>
    <w:rsid w:val="00604CC0"/>
    <w:rsid w:val="00605C21"/>
    <w:rsid w:val="00614456"/>
    <w:rsid w:val="00620C22"/>
    <w:rsid w:val="0062417F"/>
    <w:rsid w:val="00625827"/>
    <w:rsid w:val="00626E30"/>
    <w:rsid w:val="00630FF8"/>
    <w:rsid w:val="0063124B"/>
    <w:rsid w:val="006345A4"/>
    <w:rsid w:val="006359A1"/>
    <w:rsid w:val="00636250"/>
    <w:rsid w:val="00637C99"/>
    <w:rsid w:val="006408FD"/>
    <w:rsid w:val="00640A5A"/>
    <w:rsid w:val="00645421"/>
    <w:rsid w:val="00646F1B"/>
    <w:rsid w:val="00647B1F"/>
    <w:rsid w:val="00650BA0"/>
    <w:rsid w:val="0065179F"/>
    <w:rsid w:val="00652512"/>
    <w:rsid w:val="00653908"/>
    <w:rsid w:val="00653FE8"/>
    <w:rsid w:val="00655DC2"/>
    <w:rsid w:val="006610F1"/>
    <w:rsid w:val="0066299E"/>
    <w:rsid w:val="006649F9"/>
    <w:rsid w:val="00667D57"/>
    <w:rsid w:val="00675456"/>
    <w:rsid w:val="00681B0E"/>
    <w:rsid w:val="006833A6"/>
    <w:rsid w:val="00683635"/>
    <w:rsid w:val="0068602C"/>
    <w:rsid w:val="00692E01"/>
    <w:rsid w:val="00695A08"/>
    <w:rsid w:val="006A0812"/>
    <w:rsid w:val="006A0E0B"/>
    <w:rsid w:val="006A2AAA"/>
    <w:rsid w:val="006A3B02"/>
    <w:rsid w:val="006A4B01"/>
    <w:rsid w:val="006A5211"/>
    <w:rsid w:val="006B0092"/>
    <w:rsid w:val="006B0CBB"/>
    <w:rsid w:val="006B1D3E"/>
    <w:rsid w:val="006B26A8"/>
    <w:rsid w:val="006B72C8"/>
    <w:rsid w:val="006C39CA"/>
    <w:rsid w:val="006C498A"/>
    <w:rsid w:val="006C6724"/>
    <w:rsid w:val="006C6A00"/>
    <w:rsid w:val="006C7088"/>
    <w:rsid w:val="006D49C0"/>
    <w:rsid w:val="006D6B04"/>
    <w:rsid w:val="006E1592"/>
    <w:rsid w:val="006E2BC9"/>
    <w:rsid w:val="006E3D4A"/>
    <w:rsid w:val="006E79F2"/>
    <w:rsid w:val="006F1660"/>
    <w:rsid w:val="006F1980"/>
    <w:rsid w:val="006F1FBE"/>
    <w:rsid w:val="006F387C"/>
    <w:rsid w:val="006F57BC"/>
    <w:rsid w:val="006F5C13"/>
    <w:rsid w:val="006F62B6"/>
    <w:rsid w:val="006F62DC"/>
    <w:rsid w:val="006F7E25"/>
    <w:rsid w:val="0070008C"/>
    <w:rsid w:val="00700FE3"/>
    <w:rsid w:val="00701D28"/>
    <w:rsid w:val="007031B0"/>
    <w:rsid w:val="007031D8"/>
    <w:rsid w:val="00706C32"/>
    <w:rsid w:val="0070786D"/>
    <w:rsid w:val="00712853"/>
    <w:rsid w:val="00713D00"/>
    <w:rsid w:val="00715ACB"/>
    <w:rsid w:val="007206F8"/>
    <w:rsid w:val="00720A92"/>
    <w:rsid w:val="00721C13"/>
    <w:rsid w:val="00721CF3"/>
    <w:rsid w:val="00722237"/>
    <w:rsid w:val="00726E4C"/>
    <w:rsid w:val="00726FF9"/>
    <w:rsid w:val="00731535"/>
    <w:rsid w:val="00731A95"/>
    <w:rsid w:val="0073248F"/>
    <w:rsid w:val="007328CE"/>
    <w:rsid w:val="007335E9"/>
    <w:rsid w:val="00733AB2"/>
    <w:rsid w:val="00733EBA"/>
    <w:rsid w:val="00735258"/>
    <w:rsid w:val="00735FAF"/>
    <w:rsid w:val="007432A2"/>
    <w:rsid w:val="00745874"/>
    <w:rsid w:val="007469BD"/>
    <w:rsid w:val="00747370"/>
    <w:rsid w:val="00750AA0"/>
    <w:rsid w:val="00750F52"/>
    <w:rsid w:val="007524F8"/>
    <w:rsid w:val="00756E62"/>
    <w:rsid w:val="00760A55"/>
    <w:rsid w:val="00761767"/>
    <w:rsid w:val="00761F52"/>
    <w:rsid w:val="007647BF"/>
    <w:rsid w:val="0076510A"/>
    <w:rsid w:val="00770430"/>
    <w:rsid w:val="00775E92"/>
    <w:rsid w:val="00777027"/>
    <w:rsid w:val="00777E35"/>
    <w:rsid w:val="00781527"/>
    <w:rsid w:val="00783B27"/>
    <w:rsid w:val="007854DF"/>
    <w:rsid w:val="0078734B"/>
    <w:rsid w:val="00790A4B"/>
    <w:rsid w:val="00790F05"/>
    <w:rsid w:val="00791155"/>
    <w:rsid w:val="00791BB5"/>
    <w:rsid w:val="00792F8E"/>
    <w:rsid w:val="00796F3F"/>
    <w:rsid w:val="007979A1"/>
    <w:rsid w:val="007A042D"/>
    <w:rsid w:val="007A0D24"/>
    <w:rsid w:val="007A2D3A"/>
    <w:rsid w:val="007A5D6E"/>
    <w:rsid w:val="007A75A3"/>
    <w:rsid w:val="007A7DAD"/>
    <w:rsid w:val="007B02E3"/>
    <w:rsid w:val="007B4758"/>
    <w:rsid w:val="007C098F"/>
    <w:rsid w:val="007C1731"/>
    <w:rsid w:val="007C1962"/>
    <w:rsid w:val="007C262D"/>
    <w:rsid w:val="007C287C"/>
    <w:rsid w:val="007C2968"/>
    <w:rsid w:val="007C3FCF"/>
    <w:rsid w:val="007C71F3"/>
    <w:rsid w:val="007D549A"/>
    <w:rsid w:val="007D5F0C"/>
    <w:rsid w:val="007D69C3"/>
    <w:rsid w:val="007D6FC9"/>
    <w:rsid w:val="007D7B52"/>
    <w:rsid w:val="007E08C3"/>
    <w:rsid w:val="007E14F3"/>
    <w:rsid w:val="007E2AD4"/>
    <w:rsid w:val="007E32EE"/>
    <w:rsid w:val="007E3E7D"/>
    <w:rsid w:val="007E558C"/>
    <w:rsid w:val="007E5721"/>
    <w:rsid w:val="007E6713"/>
    <w:rsid w:val="007E76DE"/>
    <w:rsid w:val="007F1056"/>
    <w:rsid w:val="007F3142"/>
    <w:rsid w:val="007F4792"/>
    <w:rsid w:val="007F6249"/>
    <w:rsid w:val="00800D3C"/>
    <w:rsid w:val="00800F6C"/>
    <w:rsid w:val="00802580"/>
    <w:rsid w:val="00802868"/>
    <w:rsid w:val="008029D7"/>
    <w:rsid w:val="00802BF3"/>
    <w:rsid w:val="00805156"/>
    <w:rsid w:val="00807183"/>
    <w:rsid w:val="0081000D"/>
    <w:rsid w:val="0081072B"/>
    <w:rsid w:val="00812F6B"/>
    <w:rsid w:val="00817A76"/>
    <w:rsid w:val="00817D00"/>
    <w:rsid w:val="00820AA9"/>
    <w:rsid w:val="00820B70"/>
    <w:rsid w:val="00823065"/>
    <w:rsid w:val="008251DA"/>
    <w:rsid w:val="00825D8E"/>
    <w:rsid w:val="00826163"/>
    <w:rsid w:val="0082679E"/>
    <w:rsid w:val="008274DD"/>
    <w:rsid w:val="00835702"/>
    <w:rsid w:val="008368E3"/>
    <w:rsid w:val="00836C4C"/>
    <w:rsid w:val="00837257"/>
    <w:rsid w:val="00840B65"/>
    <w:rsid w:val="00841CD7"/>
    <w:rsid w:val="00844B28"/>
    <w:rsid w:val="00844F4F"/>
    <w:rsid w:val="008454CC"/>
    <w:rsid w:val="00845F9E"/>
    <w:rsid w:val="008467F3"/>
    <w:rsid w:val="00846FD5"/>
    <w:rsid w:val="00847649"/>
    <w:rsid w:val="00850C04"/>
    <w:rsid w:val="00853081"/>
    <w:rsid w:val="00856F7E"/>
    <w:rsid w:val="008577D7"/>
    <w:rsid w:val="00857B68"/>
    <w:rsid w:val="00857EEE"/>
    <w:rsid w:val="00860685"/>
    <w:rsid w:val="00860C73"/>
    <w:rsid w:val="00860C8F"/>
    <w:rsid w:val="00864434"/>
    <w:rsid w:val="00866AB6"/>
    <w:rsid w:val="0086749B"/>
    <w:rsid w:val="0086757A"/>
    <w:rsid w:val="008700E8"/>
    <w:rsid w:val="008717EF"/>
    <w:rsid w:val="008741B2"/>
    <w:rsid w:val="00874AE7"/>
    <w:rsid w:val="00880DD3"/>
    <w:rsid w:val="008840CA"/>
    <w:rsid w:val="008851A8"/>
    <w:rsid w:val="00886006"/>
    <w:rsid w:val="00886E36"/>
    <w:rsid w:val="008873CC"/>
    <w:rsid w:val="00887DB0"/>
    <w:rsid w:val="00893C39"/>
    <w:rsid w:val="00894517"/>
    <w:rsid w:val="008948A5"/>
    <w:rsid w:val="00894CCF"/>
    <w:rsid w:val="008951EC"/>
    <w:rsid w:val="00895721"/>
    <w:rsid w:val="00896634"/>
    <w:rsid w:val="008A1ADE"/>
    <w:rsid w:val="008A356D"/>
    <w:rsid w:val="008A3626"/>
    <w:rsid w:val="008A3EA7"/>
    <w:rsid w:val="008A7BDD"/>
    <w:rsid w:val="008B5604"/>
    <w:rsid w:val="008B6618"/>
    <w:rsid w:val="008C09FC"/>
    <w:rsid w:val="008C0DB5"/>
    <w:rsid w:val="008C3622"/>
    <w:rsid w:val="008C3913"/>
    <w:rsid w:val="008C3FC3"/>
    <w:rsid w:val="008C473C"/>
    <w:rsid w:val="008C5316"/>
    <w:rsid w:val="008C5500"/>
    <w:rsid w:val="008C69D9"/>
    <w:rsid w:val="008C6BB8"/>
    <w:rsid w:val="008C701F"/>
    <w:rsid w:val="008D170D"/>
    <w:rsid w:val="008D1DDC"/>
    <w:rsid w:val="008D22C2"/>
    <w:rsid w:val="008D2669"/>
    <w:rsid w:val="008D292C"/>
    <w:rsid w:val="008D46E9"/>
    <w:rsid w:val="008D5715"/>
    <w:rsid w:val="008D61CD"/>
    <w:rsid w:val="008E04F5"/>
    <w:rsid w:val="008E13D5"/>
    <w:rsid w:val="008E2936"/>
    <w:rsid w:val="008E3583"/>
    <w:rsid w:val="008E390D"/>
    <w:rsid w:val="008E5D8B"/>
    <w:rsid w:val="008E5F1A"/>
    <w:rsid w:val="008E7479"/>
    <w:rsid w:val="008F0D0C"/>
    <w:rsid w:val="008F518D"/>
    <w:rsid w:val="008F749A"/>
    <w:rsid w:val="00900C4E"/>
    <w:rsid w:val="00901774"/>
    <w:rsid w:val="00904F3B"/>
    <w:rsid w:val="009064F0"/>
    <w:rsid w:val="00910040"/>
    <w:rsid w:val="009112AD"/>
    <w:rsid w:val="00912908"/>
    <w:rsid w:val="0091574B"/>
    <w:rsid w:val="0091752E"/>
    <w:rsid w:val="00917533"/>
    <w:rsid w:val="00921521"/>
    <w:rsid w:val="00921E1D"/>
    <w:rsid w:val="00923275"/>
    <w:rsid w:val="00925221"/>
    <w:rsid w:val="009267C2"/>
    <w:rsid w:val="00932D67"/>
    <w:rsid w:val="00933E0E"/>
    <w:rsid w:val="00934F5B"/>
    <w:rsid w:val="00934FAF"/>
    <w:rsid w:val="00935AEC"/>
    <w:rsid w:val="0093716B"/>
    <w:rsid w:val="009436A6"/>
    <w:rsid w:val="00943A13"/>
    <w:rsid w:val="00943ADF"/>
    <w:rsid w:val="00944B6F"/>
    <w:rsid w:val="00954F87"/>
    <w:rsid w:val="00955D05"/>
    <w:rsid w:val="00956AE9"/>
    <w:rsid w:val="009571A7"/>
    <w:rsid w:val="00957867"/>
    <w:rsid w:val="00957BB6"/>
    <w:rsid w:val="009600AD"/>
    <w:rsid w:val="00961D7A"/>
    <w:rsid w:val="00962901"/>
    <w:rsid w:val="009644A5"/>
    <w:rsid w:val="009717B6"/>
    <w:rsid w:val="009733D1"/>
    <w:rsid w:val="00974D3B"/>
    <w:rsid w:val="00974F2C"/>
    <w:rsid w:val="00975C33"/>
    <w:rsid w:val="009767B6"/>
    <w:rsid w:val="00977060"/>
    <w:rsid w:val="009776EC"/>
    <w:rsid w:val="00980E5A"/>
    <w:rsid w:val="0098208D"/>
    <w:rsid w:val="00982142"/>
    <w:rsid w:val="00983B3F"/>
    <w:rsid w:val="00984E4C"/>
    <w:rsid w:val="00985008"/>
    <w:rsid w:val="00986356"/>
    <w:rsid w:val="009924D5"/>
    <w:rsid w:val="0099488B"/>
    <w:rsid w:val="009A0794"/>
    <w:rsid w:val="009A4E57"/>
    <w:rsid w:val="009B0D34"/>
    <w:rsid w:val="009B1ADB"/>
    <w:rsid w:val="009B1AE5"/>
    <w:rsid w:val="009B2D5F"/>
    <w:rsid w:val="009B39AC"/>
    <w:rsid w:val="009B5CC4"/>
    <w:rsid w:val="009B6495"/>
    <w:rsid w:val="009B7FD5"/>
    <w:rsid w:val="009C64FF"/>
    <w:rsid w:val="009C78DC"/>
    <w:rsid w:val="009C79DF"/>
    <w:rsid w:val="009D2F4C"/>
    <w:rsid w:val="009D4DCA"/>
    <w:rsid w:val="009D55D2"/>
    <w:rsid w:val="009D79CB"/>
    <w:rsid w:val="009E1AE0"/>
    <w:rsid w:val="009E25C0"/>
    <w:rsid w:val="009E3EBA"/>
    <w:rsid w:val="009E6112"/>
    <w:rsid w:val="009E7FED"/>
    <w:rsid w:val="009F0808"/>
    <w:rsid w:val="009F09FF"/>
    <w:rsid w:val="009F0A28"/>
    <w:rsid w:val="009F2A41"/>
    <w:rsid w:val="009F359E"/>
    <w:rsid w:val="009F40E4"/>
    <w:rsid w:val="009F5366"/>
    <w:rsid w:val="009F5746"/>
    <w:rsid w:val="00A03A2B"/>
    <w:rsid w:val="00A0771E"/>
    <w:rsid w:val="00A1205D"/>
    <w:rsid w:val="00A13C62"/>
    <w:rsid w:val="00A150A0"/>
    <w:rsid w:val="00A173A6"/>
    <w:rsid w:val="00A21507"/>
    <w:rsid w:val="00A223C0"/>
    <w:rsid w:val="00A22F08"/>
    <w:rsid w:val="00A235F2"/>
    <w:rsid w:val="00A241AD"/>
    <w:rsid w:val="00A260B8"/>
    <w:rsid w:val="00A30827"/>
    <w:rsid w:val="00A322FA"/>
    <w:rsid w:val="00A33148"/>
    <w:rsid w:val="00A33640"/>
    <w:rsid w:val="00A337A8"/>
    <w:rsid w:val="00A337AB"/>
    <w:rsid w:val="00A347F8"/>
    <w:rsid w:val="00A36B8E"/>
    <w:rsid w:val="00A37EE9"/>
    <w:rsid w:val="00A402FF"/>
    <w:rsid w:val="00A43D6E"/>
    <w:rsid w:val="00A4443B"/>
    <w:rsid w:val="00A51EC1"/>
    <w:rsid w:val="00A55CC3"/>
    <w:rsid w:val="00A563E6"/>
    <w:rsid w:val="00A567A8"/>
    <w:rsid w:val="00A5739B"/>
    <w:rsid w:val="00A617E2"/>
    <w:rsid w:val="00A619DE"/>
    <w:rsid w:val="00A64721"/>
    <w:rsid w:val="00A64738"/>
    <w:rsid w:val="00A64BCA"/>
    <w:rsid w:val="00A701A7"/>
    <w:rsid w:val="00A706AF"/>
    <w:rsid w:val="00A70CEC"/>
    <w:rsid w:val="00A7245B"/>
    <w:rsid w:val="00A74C34"/>
    <w:rsid w:val="00A77DCF"/>
    <w:rsid w:val="00A81183"/>
    <w:rsid w:val="00A81954"/>
    <w:rsid w:val="00A9181A"/>
    <w:rsid w:val="00A93AAA"/>
    <w:rsid w:val="00A94074"/>
    <w:rsid w:val="00A97FAA"/>
    <w:rsid w:val="00AA1609"/>
    <w:rsid w:val="00AA3001"/>
    <w:rsid w:val="00AA452F"/>
    <w:rsid w:val="00AA4CB1"/>
    <w:rsid w:val="00AB021C"/>
    <w:rsid w:val="00AB061F"/>
    <w:rsid w:val="00AB3084"/>
    <w:rsid w:val="00AB47D5"/>
    <w:rsid w:val="00AB4E02"/>
    <w:rsid w:val="00AB4EB3"/>
    <w:rsid w:val="00AB51F8"/>
    <w:rsid w:val="00AB5F3A"/>
    <w:rsid w:val="00AC11AC"/>
    <w:rsid w:val="00AC340A"/>
    <w:rsid w:val="00AC7771"/>
    <w:rsid w:val="00AD0C7E"/>
    <w:rsid w:val="00AD37FB"/>
    <w:rsid w:val="00AD458C"/>
    <w:rsid w:val="00AD5809"/>
    <w:rsid w:val="00AD7A8A"/>
    <w:rsid w:val="00AD7C35"/>
    <w:rsid w:val="00AD7E5A"/>
    <w:rsid w:val="00AE043E"/>
    <w:rsid w:val="00AE1819"/>
    <w:rsid w:val="00AE2347"/>
    <w:rsid w:val="00AE2E3C"/>
    <w:rsid w:val="00AE3223"/>
    <w:rsid w:val="00AE3B3C"/>
    <w:rsid w:val="00AE55D6"/>
    <w:rsid w:val="00AE56A6"/>
    <w:rsid w:val="00AE584F"/>
    <w:rsid w:val="00AE5DEE"/>
    <w:rsid w:val="00AE5E85"/>
    <w:rsid w:val="00AE6B9E"/>
    <w:rsid w:val="00AE6FDE"/>
    <w:rsid w:val="00AF3B00"/>
    <w:rsid w:val="00B005BE"/>
    <w:rsid w:val="00B029C2"/>
    <w:rsid w:val="00B038F4"/>
    <w:rsid w:val="00B04F79"/>
    <w:rsid w:val="00B06025"/>
    <w:rsid w:val="00B0656A"/>
    <w:rsid w:val="00B0749F"/>
    <w:rsid w:val="00B07740"/>
    <w:rsid w:val="00B11B69"/>
    <w:rsid w:val="00B13C34"/>
    <w:rsid w:val="00B1595E"/>
    <w:rsid w:val="00B15E8B"/>
    <w:rsid w:val="00B17BD2"/>
    <w:rsid w:val="00B218D0"/>
    <w:rsid w:val="00B24C52"/>
    <w:rsid w:val="00B2577B"/>
    <w:rsid w:val="00B26938"/>
    <w:rsid w:val="00B272A1"/>
    <w:rsid w:val="00B30007"/>
    <w:rsid w:val="00B30D0D"/>
    <w:rsid w:val="00B322E2"/>
    <w:rsid w:val="00B329CD"/>
    <w:rsid w:val="00B32C53"/>
    <w:rsid w:val="00B33CD4"/>
    <w:rsid w:val="00B349FC"/>
    <w:rsid w:val="00B34CF5"/>
    <w:rsid w:val="00B35C0B"/>
    <w:rsid w:val="00B3667F"/>
    <w:rsid w:val="00B36D36"/>
    <w:rsid w:val="00B36E56"/>
    <w:rsid w:val="00B37F90"/>
    <w:rsid w:val="00B4343A"/>
    <w:rsid w:val="00B43563"/>
    <w:rsid w:val="00B4394C"/>
    <w:rsid w:val="00B44A40"/>
    <w:rsid w:val="00B46C13"/>
    <w:rsid w:val="00B50799"/>
    <w:rsid w:val="00B51529"/>
    <w:rsid w:val="00B52329"/>
    <w:rsid w:val="00B563DB"/>
    <w:rsid w:val="00B579FC"/>
    <w:rsid w:val="00B61C3B"/>
    <w:rsid w:val="00B62BA0"/>
    <w:rsid w:val="00B62D84"/>
    <w:rsid w:val="00B636B9"/>
    <w:rsid w:val="00B63B9E"/>
    <w:rsid w:val="00B6447A"/>
    <w:rsid w:val="00B67709"/>
    <w:rsid w:val="00B67D9C"/>
    <w:rsid w:val="00B72F2D"/>
    <w:rsid w:val="00B732B7"/>
    <w:rsid w:val="00B7598C"/>
    <w:rsid w:val="00B77838"/>
    <w:rsid w:val="00B778C1"/>
    <w:rsid w:val="00B77BFA"/>
    <w:rsid w:val="00B809C8"/>
    <w:rsid w:val="00B819C6"/>
    <w:rsid w:val="00B827D0"/>
    <w:rsid w:val="00B8292C"/>
    <w:rsid w:val="00B85B33"/>
    <w:rsid w:val="00B85B52"/>
    <w:rsid w:val="00B85D69"/>
    <w:rsid w:val="00B900DC"/>
    <w:rsid w:val="00B94299"/>
    <w:rsid w:val="00B9494E"/>
    <w:rsid w:val="00B95657"/>
    <w:rsid w:val="00B968C7"/>
    <w:rsid w:val="00B9786A"/>
    <w:rsid w:val="00BA267A"/>
    <w:rsid w:val="00BA2DE6"/>
    <w:rsid w:val="00BA39AB"/>
    <w:rsid w:val="00BA4E74"/>
    <w:rsid w:val="00BA4F8B"/>
    <w:rsid w:val="00BA5283"/>
    <w:rsid w:val="00BA54B3"/>
    <w:rsid w:val="00BA7951"/>
    <w:rsid w:val="00BA7B31"/>
    <w:rsid w:val="00BB5860"/>
    <w:rsid w:val="00BB7814"/>
    <w:rsid w:val="00BC1744"/>
    <w:rsid w:val="00BC49CB"/>
    <w:rsid w:val="00BC4B68"/>
    <w:rsid w:val="00BC50C8"/>
    <w:rsid w:val="00BC6561"/>
    <w:rsid w:val="00BC76F1"/>
    <w:rsid w:val="00BD0EEB"/>
    <w:rsid w:val="00BD29EF"/>
    <w:rsid w:val="00BD6C65"/>
    <w:rsid w:val="00BE2B54"/>
    <w:rsid w:val="00BE38FF"/>
    <w:rsid w:val="00BE7884"/>
    <w:rsid w:val="00BF1979"/>
    <w:rsid w:val="00BF4820"/>
    <w:rsid w:val="00BF4E9F"/>
    <w:rsid w:val="00BF57DB"/>
    <w:rsid w:val="00BF5F49"/>
    <w:rsid w:val="00BF5F98"/>
    <w:rsid w:val="00BF60F4"/>
    <w:rsid w:val="00BF72E3"/>
    <w:rsid w:val="00C02828"/>
    <w:rsid w:val="00C02DB2"/>
    <w:rsid w:val="00C03E07"/>
    <w:rsid w:val="00C03E11"/>
    <w:rsid w:val="00C04351"/>
    <w:rsid w:val="00C051F2"/>
    <w:rsid w:val="00C053EA"/>
    <w:rsid w:val="00C07ED6"/>
    <w:rsid w:val="00C16885"/>
    <w:rsid w:val="00C16E8B"/>
    <w:rsid w:val="00C25F61"/>
    <w:rsid w:val="00C2710E"/>
    <w:rsid w:val="00C309D9"/>
    <w:rsid w:val="00C34DE7"/>
    <w:rsid w:val="00C37F85"/>
    <w:rsid w:val="00C41B30"/>
    <w:rsid w:val="00C42E28"/>
    <w:rsid w:val="00C43253"/>
    <w:rsid w:val="00C4430B"/>
    <w:rsid w:val="00C47790"/>
    <w:rsid w:val="00C52114"/>
    <w:rsid w:val="00C52929"/>
    <w:rsid w:val="00C52BCB"/>
    <w:rsid w:val="00C544D5"/>
    <w:rsid w:val="00C6090D"/>
    <w:rsid w:val="00C61B01"/>
    <w:rsid w:val="00C6434D"/>
    <w:rsid w:val="00C65C9C"/>
    <w:rsid w:val="00C70F4F"/>
    <w:rsid w:val="00C72094"/>
    <w:rsid w:val="00C72A0D"/>
    <w:rsid w:val="00C74088"/>
    <w:rsid w:val="00C7452F"/>
    <w:rsid w:val="00C75147"/>
    <w:rsid w:val="00C769D3"/>
    <w:rsid w:val="00C80386"/>
    <w:rsid w:val="00C81322"/>
    <w:rsid w:val="00C8406D"/>
    <w:rsid w:val="00C844C3"/>
    <w:rsid w:val="00C8651B"/>
    <w:rsid w:val="00C86CB3"/>
    <w:rsid w:val="00C902F1"/>
    <w:rsid w:val="00C91258"/>
    <w:rsid w:val="00C92605"/>
    <w:rsid w:val="00C933A7"/>
    <w:rsid w:val="00C93E37"/>
    <w:rsid w:val="00CA1E22"/>
    <w:rsid w:val="00CA294A"/>
    <w:rsid w:val="00CA49A4"/>
    <w:rsid w:val="00CA4DDC"/>
    <w:rsid w:val="00CA722C"/>
    <w:rsid w:val="00CA7AB8"/>
    <w:rsid w:val="00CB2E18"/>
    <w:rsid w:val="00CB3BD7"/>
    <w:rsid w:val="00CB4038"/>
    <w:rsid w:val="00CB5AA4"/>
    <w:rsid w:val="00CB691A"/>
    <w:rsid w:val="00CB7971"/>
    <w:rsid w:val="00CC0957"/>
    <w:rsid w:val="00CD22DD"/>
    <w:rsid w:val="00CD6418"/>
    <w:rsid w:val="00CD6852"/>
    <w:rsid w:val="00CE01A0"/>
    <w:rsid w:val="00CE1BC8"/>
    <w:rsid w:val="00CE2915"/>
    <w:rsid w:val="00CE3E9A"/>
    <w:rsid w:val="00CE5D01"/>
    <w:rsid w:val="00CE6BFF"/>
    <w:rsid w:val="00CE6D18"/>
    <w:rsid w:val="00CE743F"/>
    <w:rsid w:val="00CF2C02"/>
    <w:rsid w:val="00CF4DA6"/>
    <w:rsid w:val="00CF53CC"/>
    <w:rsid w:val="00CF6F89"/>
    <w:rsid w:val="00CF6FEA"/>
    <w:rsid w:val="00CF7B2D"/>
    <w:rsid w:val="00D012D1"/>
    <w:rsid w:val="00D01F5F"/>
    <w:rsid w:val="00D044A9"/>
    <w:rsid w:val="00D05C21"/>
    <w:rsid w:val="00D06E95"/>
    <w:rsid w:val="00D111D3"/>
    <w:rsid w:val="00D11243"/>
    <w:rsid w:val="00D13BA7"/>
    <w:rsid w:val="00D27E83"/>
    <w:rsid w:val="00D30A25"/>
    <w:rsid w:val="00D30F3D"/>
    <w:rsid w:val="00D3317C"/>
    <w:rsid w:val="00D338DF"/>
    <w:rsid w:val="00D33DEE"/>
    <w:rsid w:val="00D34D0A"/>
    <w:rsid w:val="00D359E7"/>
    <w:rsid w:val="00D36288"/>
    <w:rsid w:val="00D407C9"/>
    <w:rsid w:val="00D431F0"/>
    <w:rsid w:val="00D4363E"/>
    <w:rsid w:val="00D457FC"/>
    <w:rsid w:val="00D51400"/>
    <w:rsid w:val="00D53F06"/>
    <w:rsid w:val="00D547D5"/>
    <w:rsid w:val="00D5735C"/>
    <w:rsid w:val="00D64DC1"/>
    <w:rsid w:val="00D655D9"/>
    <w:rsid w:val="00D6563E"/>
    <w:rsid w:val="00D66F04"/>
    <w:rsid w:val="00D678B4"/>
    <w:rsid w:val="00D679C8"/>
    <w:rsid w:val="00D72019"/>
    <w:rsid w:val="00D72F78"/>
    <w:rsid w:val="00D74FAB"/>
    <w:rsid w:val="00D76A6D"/>
    <w:rsid w:val="00D77C6A"/>
    <w:rsid w:val="00D82F5C"/>
    <w:rsid w:val="00D87328"/>
    <w:rsid w:val="00D91A1B"/>
    <w:rsid w:val="00D94EB8"/>
    <w:rsid w:val="00DA0828"/>
    <w:rsid w:val="00DA126E"/>
    <w:rsid w:val="00DA5188"/>
    <w:rsid w:val="00DA5712"/>
    <w:rsid w:val="00DA679E"/>
    <w:rsid w:val="00DA6D98"/>
    <w:rsid w:val="00DB00EF"/>
    <w:rsid w:val="00DB1193"/>
    <w:rsid w:val="00DB47F5"/>
    <w:rsid w:val="00DB4FAF"/>
    <w:rsid w:val="00DB4FD1"/>
    <w:rsid w:val="00DB5ABF"/>
    <w:rsid w:val="00DC0803"/>
    <w:rsid w:val="00DC0F10"/>
    <w:rsid w:val="00DC25C4"/>
    <w:rsid w:val="00DC447B"/>
    <w:rsid w:val="00DC509B"/>
    <w:rsid w:val="00DC54ED"/>
    <w:rsid w:val="00DC5741"/>
    <w:rsid w:val="00DD122A"/>
    <w:rsid w:val="00DD2C0B"/>
    <w:rsid w:val="00DD4681"/>
    <w:rsid w:val="00DD4E0A"/>
    <w:rsid w:val="00DE0AC7"/>
    <w:rsid w:val="00DE1373"/>
    <w:rsid w:val="00DE1842"/>
    <w:rsid w:val="00DE4B88"/>
    <w:rsid w:val="00DF2F8F"/>
    <w:rsid w:val="00DF3B8F"/>
    <w:rsid w:val="00DF4B95"/>
    <w:rsid w:val="00E01091"/>
    <w:rsid w:val="00E0316C"/>
    <w:rsid w:val="00E059BC"/>
    <w:rsid w:val="00E11148"/>
    <w:rsid w:val="00E1178F"/>
    <w:rsid w:val="00E11881"/>
    <w:rsid w:val="00E17320"/>
    <w:rsid w:val="00E1754E"/>
    <w:rsid w:val="00E215D6"/>
    <w:rsid w:val="00E22E7F"/>
    <w:rsid w:val="00E2515E"/>
    <w:rsid w:val="00E30617"/>
    <w:rsid w:val="00E316C0"/>
    <w:rsid w:val="00E31F0A"/>
    <w:rsid w:val="00E32004"/>
    <w:rsid w:val="00E32037"/>
    <w:rsid w:val="00E339A7"/>
    <w:rsid w:val="00E349D5"/>
    <w:rsid w:val="00E36D9B"/>
    <w:rsid w:val="00E37FC8"/>
    <w:rsid w:val="00E40BDD"/>
    <w:rsid w:val="00E42740"/>
    <w:rsid w:val="00E44316"/>
    <w:rsid w:val="00E50D2C"/>
    <w:rsid w:val="00E53A6A"/>
    <w:rsid w:val="00E5503C"/>
    <w:rsid w:val="00E556C4"/>
    <w:rsid w:val="00E56C39"/>
    <w:rsid w:val="00E63696"/>
    <w:rsid w:val="00E63BBD"/>
    <w:rsid w:val="00E6575B"/>
    <w:rsid w:val="00E66B96"/>
    <w:rsid w:val="00E70450"/>
    <w:rsid w:val="00E71187"/>
    <w:rsid w:val="00E736E8"/>
    <w:rsid w:val="00E73865"/>
    <w:rsid w:val="00E73F4E"/>
    <w:rsid w:val="00E76299"/>
    <w:rsid w:val="00E76740"/>
    <w:rsid w:val="00E773E7"/>
    <w:rsid w:val="00E80B24"/>
    <w:rsid w:val="00E80BBD"/>
    <w:rsid w:val="00E81566"/>
    <w:rsid w:val="00E83D53"/>
    <w:rsid w:val="00E93CF4"/>
    <w:rsid w:val="00E93F13"/>
    <w:rsid w:val="00E945D1"/>
    <w:rsid w:val="00E96F97"/>
    <w:rsid w:val="00E973ED"/>
    <w:rsid w:val="00EA121A"/>
    <w:rsid w:val="00EA2DFC"/>
    <w:rsid w:val="00EA3D1B"/>
    <w:rsid w:val="00EA5CD4"/>
    <w:rsid w:val="00EA7427"/>
    <w:rsid w:val="00EB01BB"/>
    <w:rsid w:val="00EB3B41"/>
    <w:rsid w:val="00EB5D5B"/>
    <w:rsid w:val="00EC40FD"/>
    <w:rsid w:val="00EC5C55"/>
    <w:rsid w:val="00EC6BF6"/>
    <w:rsid w:val="00ED0DFF"/>
    <w:rsid w:val="00ED669C"/>
    <w:rsid w:val="00ED70AE"/>
    <w:rsid w:val="00ED7A5D"/>
    <w:rsid w:val="00EE077B"/>
    <w:rsid w:val="00EE1B3F"/>
    <w:rsid w:val="00EE25D4"/>
    <w:rsid w:val="00EE2817"/>
    <w:rsid w:val="00EE3FAF"/>
    <w:rsid w:val="00EE678D"/>
    <w:rsid w:val="00EF274B"/>
    <w:rsid w:val="00EF3354"/>
    <w:rsid w:val="00EF39F0"/>
    <w:rsid w:val="00EF56DF"/>
    <w:rsid w:val="00EF650B"/>
    <w:rsid w:val="00EF6749"/>
    <w:rsid w:val="00F00F9F"/>
    <w:rsid w:val="00F062A0"/>
    <w:rsid w:val="00F100BE"/>
    <w:rsid w:val="00F1159C"/>
    <w:rsid w:val="00F1299A"/>
    <w:rsid w:val="00F15472"/>
    <w:rsid w:val="00F16479"/>
    <w:rsid w:val="00F178CA"/>
    <w:rsid w:val="00F207A4"/>
    <w:rsid w:val="00F21662"/>
    <w:rsid w:val="00F23AE6"/>
    <w:rsid w:val="00F24EFE"/>
    <w:rsid w:val="00F3192C"/>
    <w:rsid w:val="00F344E4"/>
    <w:rsid w:val="00F34657"/>
    <w:rsid w:val="00F355FC"/>
    <w:rsid w:val="00F36888"/>
    <w:rsid w:val="00F36A4D"/>
    <w:rsid w:val="00F41863"/>
    <w:rsid w:val="00F43B5C"/>
    <w:rsid w:val="00F44BAB"/>
    <w:rsid w:val="00F44FBE"/>
    <w:rsid w:val="00F45B4D"/>
    <w:rsid w:val="00F5114D"/>
    <w:rsid w:val="00F51728"/>
    <w:rsid w:val="00F55174"/>
    <w:rsid w:val="00F61704"/>
    <w:rsid w:val="00F65B1D"/>
    <w:rsid w:val="00F6705D"/>
    <w:rsid w:val="00F70215"/>
    <w:rsid w:val="00F7331C"/>
    <w:rsid w:val="00F73FAB"/>
    <w:rsid w:val="00F75526"/>
    <w:rsid w:val="00F75689"/>
    <w:rsid w:val="00F775D3"/>
    <w:rsid w:val="00F804AE"/>
    <w:rsid w:val="00F80A04"/>
    <w:rsid w:val="00F81785"/>
    <w:rsid w:val="00F84C03"/>
    <w:rsid w:val="00F90E75"/>
    <w:rsid w:val="00F91CBA"/>
    <w:rsid w:val="00F93A49"/>
    <w:rsid w:val="00F94EBD"/>
    <w:rsid w:val="00FA087D"/>
    <w:rsid w:val="00FA1C66"/>
    <w:rsid w:val="00FA50C2"/>
    <w:rsid w:val="00FA5352"/>
    <w:rsid w:val="00FA5862"/>
    <w:rsid w:val="00FA6BDF"/>
    <w:rsid w:val="00FA7AF4"/>
    <w:rsid w:val="00FB0DA4"/>
    <w:rsid w:val="00FB42D0"/>
    <w:rsid w:val="00FC0497"/>
    <w:rsid w:val="00FC161B"/>
    <w:rsid w:val="00FC2AC4"/>
    <w:rsid w:val="00FC2E68"/>
    <w:rsid w:val="00FC3D87"/>
    <w:rsid w:val="00FC456D"/>
    <w:rsid w:val="00FC63E5"/>
    <w:rsid w:val="00FD2DE3"/>
    <w:rsid w:val="00FD3178"/>
    <w:rsid w:val="00FD6ED0"/>
    <w:rsid w:val="00FD7CB1"/>
    <w:rsid w:val="00FD7E1B"/>
    <w:rsid w:val="00FE183B"/>
    <w:rsid w:val="00FE285D"/>
    <w:rsid w:val="00FE4C9D"/>
    <w:rsid w:val="00FE5C26"/>
    <w:rsid w:val="00FE621A"/>
    <w:rsid w:val="00FF1A47"/>
    <w:rsid w:val="00FF3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8"/>
      </o:rules>
    </o:shapelayout>
  </w:shapeDefaults>
  <w:decimalSymbol w:val="."/>
  <w:listSeparator w:val=","/>
  <w15:docId w15:val="{CEA7F015-82A8-4B8C-A5CD-0540131B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etup\Template\ThanhH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1520B-776B-456C-BCC6-E45A905DD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ThanhHa</Template>
  <TotalTime>1066</TotalTime>
  <Pages>23</Pages>
  <Words>3125</Words>
  <Characters>17818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 Van Si</cp:lastModifiedBy>
  <cp:revision>10</cp:revision>
  <cp:lastPrinted>2018-04-10T05:01:00Z</cp:lastPrinted>
  <dcterms:created xsi:type="dcterms:W3CDTF">2017-04-17T04:41:00Z</dcterms:created>
  <dcterms:modified xsi:type="dcterms:W3CDTF">2018-04-10T06:26:00Z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Bui Tien Giang</vt:lpwstr>
  </property>
  <property fmtid="{D5CDD505-2E9C-101B-9397-08002B2CF9AE}" pid="3" name="Date completed">
    <vt:lpwstr>9/12/2005</vt:lpwstr>
  </property>
  <property fmtid="{D5CDD505-2E9C-101B-9397-08002B2CF9AE}" pid="4" name="Document number">
    <vt:lpwstr>1.0</vt:lpwstr>
  </property>
</Properties>
</file>